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245C5" w:rsidRDefault="00951756" w:rsidP="00FD60F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3005EA" wp14:editId="365FE86E">
                <wp:simplePos x="0" y="0"/>
                <wp:positionH relativeFrom="column">
                  <wp:posOffset>8890</wp:posOffset>
                </wp:positionH>
                <wp:positionV relativeFrom="paragraph">
                  <wp:posOffset>7780020</wp:posOffset>
                </wp:positionV>
                <wp:extent cx="2068830" cy="2012950"/>
                <wp:effectExtent l="0" t="0" r="1270" b="635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1756" w:rsidRPr="00FD60F1" w:rsidRDefault="00951756" w:rsidP="0095175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60F1">
                              <w:rPr>
                                <w:b/>
                                <w:bCs/>
                              </w:rPr>
                              <w:t>Felix Mustermann</w:t>
                            </w:r>
                          </w:p>
                          <w:p w:rsidR="00951756" w:rsidRPr="00FD60F1" w:rsidRDefault="00951756" w:rsidP="0095175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60F1">
                              <w:rPr>
                                <w:b/>
                                <w:bCs/>
                              </w:rPr>
                              <w:t>IG Metall Vorstand</w:t>
                            </w:r>
                          </w:p>
                          <w:p w:rsidR="00951756" w:rsidRDefault="00951756" w:rsidP="00951756">
                            <w:r>
                              <w:t>FB/Ressort</w:t>
                            </w:r>
                          </w:p>
                          <w:p w:rsidR="00951756" w:rsidRDefault="00951756" w:rsidP="00951756">
                            <w:r>
                              <w:t>60329 Frankfurt am Main</w:t>
                            </w:r>
                          </w:p>
                          <w:p w:rsidR="00951756" w:rsidRDefault="00951756" w:rsidP="00951756"/>
                          <w:p w:rsidR="00951756" w:rsidRDefault="00951756" w:rsidP="00951756">
                            <w:r>
                              <w:t>Telefon:</w:t>
                            </w:r>
                            <w:r>
                              <w:tab/>
                              <w:t xml:space="preserve"> +49 69 6693 1234</w:t>
                            </w:r>
                          </w:p>
                          <w:p w:rsidR="00951756" w:rsidRDefault="00951756" w:rsidP="00951756">
                            <w:r>
                              <w:t>Fax: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+49 69 6693 1234</w:t>
                            </w:r>
                          </w:p>
                          <w:p w:rsidR="00951756" w:rsidRDefault="00951756" w:rsidP="00951756">
                            <w:r>
                              <w:t>Mobil: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+49 69 6693 1234</w:t>
                            </w:r>
                          </w:p>
                          <w:p w:rsidR="00951756" w:rsidRDefault="00951756" w:rsidP="00951756"/>
                          <w:p w:rsidR="00951756" w:rsidRDefault="00951756" w:rsidP="00951756">
                            <w:r>
                              <w:t>E-Mail:</w:t>
                            </w:r>
                          </w:p>
                          <w:p w:rsidR="00951756" w:rsidRDefault="00951756" w:rsidP="00951756">
                            <w:r>
                              <w:t>felix.mustermann@igmetall.de</w:t>
                            </w:r>
                          </w:p>
                          <w:p w:rsidR="00951756" w:rsidRPr="00FD60F1" w:rsidRDefault="00951756" w:rsidP="00951756">
                            <w:r>
                              <w:t>www.igmetall.de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005EA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.7pt;margin-top:612.6pt;width:162.9pt;height:1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" filled="f" stroked="f" strokeweight=".5pt">
                <v:textbox inset="0,0,0,0">
                  <w:txbxContent>
                    <w:p w:rsidR="00951756" w:rsidRPr="00FD60F1" w:rsidRDefault="00951756" w:rsidP="00951756">
                      <w:pPr>
                        <w:pStyle w:val="KopfzeileZchn"/>
                        <w:rPr>
                          <w:b/>
                          <w:bCs/>
                        </w:rPr>
                      </w:pPr>
                      <w:r w:rsidRPr="00FD60F1">
                        <w:rPr>
                          <w:b/>
                          <w:bCs/>
                        </w:rPr>
                        <w:t>Felix Mustermann</w:t>
                      </w:r>
                    </w:p>
                    <w:p w:rsidR="00951756" w:rsidRPr="00FD60F1" w:rsidRDefault="00951756" w:rsidP="00951756">
                      <w:pPr>
                        <w:pStyle w:val="KopfzeileZchn"/>
                        <w:rPr>
                          <w:b/>
                          <w:bCs/>
                        </w:rPr>
                      </w:pPr>
                      <w:r w:rsidRPr="00FD60F1">
                        <w:rPr>
                          <w:b/>
                          <w:bCs/>
                        </w:rPr>
                        <w:t>IG Metall Vorstand</w:t>
                      </w:r>
                    </w:p>
                    <w:p w:rsidR="00951756" w:rsidRDefault="00951756" w:rsidP="00951756">
                      <w:pPr>
                        <w:pStyle w:val="KopfzeileZchn"/>
                      </w:pPr>
                      <w:r>
                        <w:t>FB/Ressort</w:t>
                      </w:r>
                    </w:p>
                    <w:p w:rsidR="00951756" w:rsidRDefault="00951756" w:rsidP="00951756">
                      <w:pPr>
                        <w:pStyle w:val="KopfzeileZchn"/>
                      </w:pPr>
                      <w:r>
                        <w:t>60329 Frankfurt am Main</w:t>
                      </w:r>
                    </w:p>
                    <w:p w:rsidR="00951756" w:rsidRDefault="00951756" w:rsidP="00951756">
                      <w:pPr>
                        <w:pStyle w:val="KopfzeileZchn"/>
                      </w:pPr>
                    </w:p>
                    <w:p w:rsidR="00951756" w:rsidRDefault="00951756" w:rsidP="00951756">
                      <w:pPr>
                        <w:pStyle w:val="KopfzeileZchn"/>
                      </w:pPr>
                      <w:r>
                        <w:t>Telefon:</w:t>
                      </w:r>
                      <w:r>
                        <w:tab/>
                        <w:t xml:space="preserve"> +49 69 6693 1234</w:t>
                      </w:r>
                    </w:p>
                    <w:p w:rsidR="00951756" w:rsidRDefault="00951756" w:rsidP="00951756">
                      <w:pPr>
                        <w:pStyle w:val="KopfzeileZchn"/>
                      </w:pPr>
                      <w:r>
                        <w:t>Fax:</w:t>
                      </w:r>
                      <w:r>
                        <w:tab/>
                      </w:r>
                      <w:r>
                        <w:tab/>
                        <w:t xml:space="preserve"> +49 69 6693 1234</w:t>
                      </w:r>
                    </w:p>
                    <w:p w:rsidR="00951756" w:rsidRDefault="00951756" w:rsidP="00951756">
                      <w:pPr>
                        <w:pStyle w:val="KopfzeileZchn"/>
                      </w:pPr>
                      <w:r>
                        <w:t>Mobil:</w:t>
                      </w:r>
                      <w:r>
                        <w:tab/>
                      </w:r>
                      <w:r>
                        <w:tab/>
                        <w:t xml:space="preserve"> +49 69 6693 1234</w:t>
                      </w:r>
                    </w:p>
                    <w:p w:rsidR="00951756" w:rsidRDefault="00951756" w:rsidP="00951756">
                      <w:pPr>
                        <w:pStyle w:val="KopfzeileZchn"/>
                      </w:pPr>
                    </w:p>
                    <w:p w:rsidR="00951756" w:rsidRDefault="00951756" w:rsidP="00951756">
                      <w:pPr>
                        <w:pStyle w:val="KopfzeileZchn"/>
                      </w:pPr>
                      <w:r>
                        <w:t>E-Mail:</w:t>
                      </w:r>
                    </w:p>
                    <w:p w:rsidR="00951756" w:rsidRDefault="00951756" w:rsidP="00951756">
                      <w:pPr>
                        <w:pStyle w:val="KopfzeileZchn"/>
                      </w:pPr>
                      <w:r>
                        <w:t>felix.mustermann@igmetall.de</w:t>
                      </w:r>
                    </w:p>
                    <w:p w:rsidR="00951756" w:rsidRPr="00FD60F1" w:rsidRDefault="00951756" w:rsidP="00951756">
                      <w:pPr>
                        <w:pStyle w:val="KopfzeileZchn"/>
                      </w:pPr>
                      <w:r>
                        <w:t>www.igmetall.de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C7D688" wp14:editId="727DDE1E">
                <wp:simplePos x="0" y="0"/>
                <wp:positionH relativeFrom="column">
                  <wp:posOffset>4445</wp:posOffset>
                </wp:positionH>
                <wp:positionV relativeFrom="paragraph">
                  <wp:posOffset>6935181</wp:posOffset>
                </wp:positionV>
                <wp:extent cx="2068830" cy="701675"/>
                <wp:effectExtent l="0" t="0" r="127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70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1756" w:rsidRPr="00FD60F1" w:rsidRDefault="00951756" w:rsidP="00FD60F1">
                            <w:pPr>
                              <w:pStyle w:val="Kopfzeile"/>
                            </w:pPr>
                            <w:r w:rsidRPr="00FD60F1">
                              <w:t>An</w:t>
                            </w:r>
                          </w:p>
                          <w:p w:rsidR="00951756" w:rsidRPr="00FD60F1" w:rsidRDefault="00951756" w:rsidP="00FD60F1">
                            <w:pPr>
                              <w:pStyle w:val="Kopfzeile"/>
                            </w:pPr>
                            <w:r w:rsidRPr="00FD60F1">
                              <w:t>Marianne Mustermann</w:t>
                            </w:r>
                          </w:p>
                          <w:p w:rsidR="00951756" w:rsidRPr="00FD60F1" w:rsidRDefault="00951756" w:rsidP="00FD60F1">
                            <w:pPr>
                              <w:pStyle w:val="Kopfzeile"/>
                            </w:pPr>
                            <w:r w:rsidRPr="00FD60F1">
                              <w:t>Musterstraße 3</w:t>
                            </w:r>
                          </w:p>
                          <w:p w:rsidR="00951756" w:rsidRPr="00FD60F1" w:rsidRDefault="00951756" w:rsidP="00FD60F1">
                            <w:pPr>
                              <w:pStyle w:val="Kopfzeile"/>
                            </w:pPr>
                            <w:r w:rsidRPr="00FD60F1">
                              <w:t>12345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D688" id="Textfeld 6" o:spid="_x0000_s1027" type="#_x0000_t202" style="position:absolute;margin-left:.35pt;margin-top:546.1pt;width:162.9pt;height:5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" filled="f" stroked="f" strokeweight=".5pt">
                <v:textbox inset="0,0,0,0">
                  <w:txbxContent>
                    <w:p w:rsidR="00951756" w:rsidRPr="00FD60F1" w:rsidRDefault="00951756" w:rsidP="00FD60F1">
                      <w:pPr>
                        <w:pStyle w:val="Kopfzeile"/>
                      </w:pPr>
                      <w:r w:rsidRPr="00FD60F1">
                        <w:t>An</w:t>
                      </w:r>
                    </w:p>
                    <w:p w:rsidR="00951756" w:rsidRPr="00FD60F1" w:rsidRDefault="00951756" w:rsidP="00FD60F1">
                      <w:pPr>
                        <w:pStyle w:val="Kopfzeile"/>
                      </w:pPr>
                      <w:r w:rsidRPr="00FD60F1">
                        <w:t>Marianne Mustermann</w:t>
                      </w:r>
                    </w:p>
                    <w:p w:rsidR="00951756" w:rsidRPr="00FD60F1" w:rsidRDefault="00951756" w:rsidP="00FD60F1">
                      <w:pPr>
                        <w:pStyle w:val="Kopfzeile"/>
                      </w:pPr>
                      <w:r w:rsidRPr="00FD60F1">
                        <w:t>Musterstraße 3</w:t>
                      </w:r>
                    </w:p>
                    <w:p w:rsidR="00951756" w:rsidRPr="00FD60F1" w:rsidRDefault="00951756" w:rsidP="00FD60F1">
                      <w:pPr>
                        <w:pStyle w:val="Kopfzeile"/>
                      </w:pPr>
                      <w:r w:rsidRPr="00FD60F1">
                        <w:t>12345 Musterstadt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F9E2A1" wp14:editId="0A780D70">
                <wp:simplePos x="0" y="0"/>
                <wp:positionH relativeFrom="column">
                  <wp:posOffset>8890</wp:posOffset>
                </wp:positionH>
                <wp:positionV relativeFrom="paragraph">
                  <wp:posOffset>2456700</wp:posOffset>
                </wp:positionV>
                <wp:extent cx="2068830" cy="2012950"/>
                <wp:effectExtent l="0" t="0" r="1270" b="63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1756" w:rsidRPr="00FD60F1" w:rsidRDefault="00951756" w:rsidP="00951756">
                            <w:pPr>
                              <w:pStyle w:val="IGMAbsender"/>
                              <w:rPr>
                                <w:b/>
                                <w:bCs/>
                              </w:rPr>
                            </w:pPr>
                            <w:r w:rsidRPr="00FD60F1">
                              <w:rPr>
                                <w:b/>
                                <w:bCs/>
                              </w:rPr>
                              <w:t>Felix Mustermann</w:t>
                            </w:r>
                          </w:p>
                          <w:p w:rsidR="00951756" w:rsidRPr="00FD60F1" w:rsidRDefault="00951756" w:rsidP="00951756">
                            <w:pPr>
                              <w:pStyle w:val="IGMAbsender"/>
                              <w:rPr>
                                <w:b/>
                                <w:bCs/>
                              </w:rPr>
                            </w:pPr>
                            <w:r w:rsidRPr="00FD60F1">
                              <w:rPr>
                                <w:b/>
                                <w:bCs/>
                              </w:rPr>
                              <w:t>IG Metall Vorstand</w:t>
                            </w:r>
                          </w:p>
                          <w:p w:rsidR="00951756" w:rsidRDefault="00951756" w:rsidP="00951756">
                            <w:pPr>
                              <w:pStyle w:val="IGMAbsender"/>
                            </w:pPr>
                            <w:r>
                              <w:t>FB/Ressort</w:t>
                            </w:r>
                          </w:p>
                          <w:p w:rsidR="00951756" w:rsidRDefault="00951756" w:rsidP="00951756">
                            <w:pPr>
                              <w:pStyle w:val="IGMAbsender"/>
                            </w:pPr>
                            <w:r>
                              <w:t>60329 Frankfurt am Main</w:t>
                            </w:r>
                          </w:p>
                          <w:p w:rsidR="00951756" w:rsidRDefault="00951756" w:rsidP="00951756">
                            <w:pPr>
                              <w:pStyle w:val="IGMAbsender"/>
                            </w:pPr>
                          </w:p>
                          <w:p w:rsidR="00951756" w:rsidRDefault="00951756" w:rsidP="00951756">
                            <w:pPr>
                              <w:pStyle w:val="IGMAbsender"/>
                            </w:pPr>
                            <w:r>
                              <w:t>Telefon:</w:t>
                            </w:r>
                            <w:r>
                              <w:tab/>
                              <w:t xml:space="preserve"> +49 69 6693 1234</w:t>
                            </w:r>
                          </w:p>
                          <w:p w:rsidR="00951756" w:rsidRDefault="00951756" w:rsidP="00951756">
                            <w:pPr>
                              <w:pStyle w:val="IGMAbsender"/>
                            </w:pPr>
                            <w:r>
                              <w:t>Fax: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+49 69 6693 1234</w:t>
                            </w:r>
                          </w:p>
                          <w:p w:rsidR="00951756" w:rsidRDefault="00951756" w:rsidP="00951756">
                            <w:pPr>
                              <w:pStyle w:val="IGMAbsender"/>
                            </w:pPr>
                            <w:r>
                              <w:t>Mobil: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+49 69 6693 1234</w:t>
                            </w:r>
                          </w:p>
                          <w:p w:rsidR="00951756" w:rsidRDefault="00951756" w:rsidP="00951756">
                            <w:pPr>
                              <w:pStyle w:val="IGMAbsender"/>
                            </w:pPr>
                          </w:p>
                          <w:p w:rsidR="00951756" w:rsidRDefault="00951756" w:rsidP="00951756">
                            <w:pPr>
                              <w:pStyle w:val="IGMAbsender"/>
                            </w:pPr>
                            <w:r>
                              <w:t>E-Mail:</w:t>
                            </w:r>
                          </w:p>
                          <w:p w:rsidR="00951756" w:rsidRDefault="00951756" w:rsidP="00951756">
                            <w:pPr>
                              <w:pStyle w:val="IGMAbsender"/>
                            </w:pPr>
                            <w:r>
                              <w:t>felix.mustermann@igmetall.de</w:t>
                            </w:r>
                          </w:p>
                          <w:p w:rsidR="00951756" w:rsidRPr="00FD60F1" w:rsidRDefault="00951756" w:rsidP="00951756">
                            <w:pPr>
                              <w:pStyle w:val="IGMAbsender"/>
                            </w:pPr>
                            <w:r>
                              <w:t>www.igmetall.de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E2A1" id="Textfeld 5" o:spid="_x0000_s1028" type="#_x0000_t202" style="position:absolute;margin-left:.7pt;margin-top:193.45pt;width:162.9pt;height:1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" filled="f" stroked="f" strokeweight=".5pt">
                <v:textbox inset="0,0,0,0">
                  <w:txbxContent>
                    <w:p w:rsidR="00951756" w:rsidRPr="00FD60F1" w:rsidRDefault="00951756" w:rsidP="00951756">
                      <w:pPr>
                        <w:pStyle w:val="IGMAbsender"/>
                        <w:rPr>
                          <w:b/>
                          <w:bCs/>
                        </w:rPr>
                      </w:pPr>
                      <w:r w:rsidRPr="00FD60F1">
                        <w:rPr>
                          <w:b/>
                          <w:bCs/>
                        </w:rPr>
                        <w:t>Felix Mustermann</w:t>
                      </w:r>
                    </w:p>
                    <w:p w:rsidR="00951756" w:rsidRPr="00FD60F1" w:rsidRDefault="00951756" w:rsidP="00951756">
                      <w:pPr>
                        <w:pStyle w:val="IGMAbsender"/>
                        <w:rPr>
                          <w:b/>
                          <w:bCs/>
                        </w:rPr>
                      </w:pPr>
                      <w:r w:rsidRPr="00FD60F1">
                        <w:rPr>
                          <w:b/>
                          <w:bCs/>
                        </w:rPr>
                        <w:t>IG Metall Vorstand</w:t>
                      </w:r>
                    </w:p>
                    <w:p w:rsidR="00951756" w:rsidRDefault="00951756" w:rsidP="00951756">
                      <w:pPr>
                        <w:pStyle w:val="IGMAbsender"/>
                      </w:pPr>
                      <w:r>
                        <w:t>FB/Ressort</w:t>
                      </w:r>
                    </w:p>
                    <w:p w:rsidR="00951756" w:rsidRDefault="00951756" w:rsidP="00951756">
                      <w:pPr>
                        <w:pStyle w:val="IGMAbsender"/>
                      </w:pPr>
                      <w:r>
                        <w:t>60329 Frankfurt am Main</w:t>
                      </w:r>
                    </w:p>
                    <w:p w:rsidR="00951756" w:rsidRDefault="00951756" w:rsidP="00951756">
                      <w:pPr>
                        <w:pStyle w:val="IGMAbsender"/>
                      </w:pPr>
                    </w:p>
                    <w:p w:rsidR="00951756" w:rsidRDefault="00951756" w:rsidP="00951756">
                      <w:pPr>
                        <w:pStyle w:val="IGMAbsender"/>
                      </w:pPr>
                      <w:r>
                        <w:t>Telefon:</w:t>
                      </w:r>
                      <w:r>
                        <w:tab/>
                        <w:t xml:space="preserve"> +49 69 6693 1234</w:t>
                      </w:r>
                    </w:p>
                    <w:p w:rsidR="00951756" w:rsidRDefault="00951756" w:rsidP="00951756">
                      <w:pPr>
                        <w:pStyle w:val="IGMAbsender"/>
                      </w:pPr>
                      <w:r>
                        <w:t>Fax:</w:t>
                      </w:r>
                      <w:r>
                        <w:tab/>
                      </w:r>
                      <w:r>
                        <w:tab/>
                        <w:t xml:space="preserve"> +49 69 6693 1234</w:t>
                      </w:r>
                    </w:p>
                    <w:p w:rsidR="00951756" w:rsidRDefault="00951756" w:rsidP="00951756">
                      <w:pPr>
                        <w:pStyle w:val="IGMAbsender"/>
                      </w:pPr>
                      <w:r>
                        <w:t>Mobil:</w:t>
                      </w:r>
                      <w:r>
                        <w:tab/>
                      </w:r>
                      <w:r>
                        <w:tab/>
                        <w:t xml:space="preserve"> +49 69 6693 1234</w:t>
                      </w:r>
                    </w:p>
                    <w:p w:rsidR="00951756" w:rsidRDefault="00951756" w:rsidP="00951756">
                      <w:pPr>
                        <w:pStyle w:val="IGMAbsender"/>
                      </w:pPr>
                    </w:p>
                    <w:p w:rsidR="00951756" w:rsidRDefault="00951756" w:rsidP="00951756">
                      <w:pPr>
                        <w:pStyle w:val="IGMAbsender"/>
                      </w:pPr>
                      <w:r>
                        <w:t>E-Mail:</w:t>
                      </w:r>
                    </w:p>
                    <w:p w:rsidR="00951756" w:rsidRDefault="00951756" w:rsidP="00951756">
                      <w:pPr>
                        <w:pStyle w:val="IGMAbsender"/>
                      </w:pPr>
                      <w:r>
                        <w:t>felix.mustermann@igmetall.de</w:t>
                      </w:r>
                    </w:p>
                    <w:p w:rsidR="00951756" w:rsidRPr="00FD60F1" w:rsidRDefault="00951756" w:rsidP="00951756">
                      <w:pPr>
                        <w:pStyle w:val="IGMAbsender"/>
                      </w:pPr>
                      <w:r>
                        <w:t>www.igmetall.de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1611226</wp:posOffset>
                </wp:positionV>
                <wp:extent cx="2068946" cy="701964"/>
                <wp:effectExtent l="0" t="0" r="127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946" cy="701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7C87" w:rsidRPr="00FD60F1" w:rsidRDefault="00FD60F1" w:rsidP="00FD60F1">
                            <w:pPr>
                              <w:pStyle w:val="IGMEmpfnger"/>
                            </w:pPr>
                            <w:r w:rsidRPr="00FD60F1">
                              <w:t>An</w:t>
                            </w:r>
                          </w:p>
                          <w:p w:rsidR="00FD60F1" w:rsidRPr="00FD60F1" w:rsidRDefault="00FD60F1" w:rsidP="00FD60F1">
                            <w:pPr>
                              <w:pStyle w:val="IGMEmpfnger"/>
                            </w:pPr>
                            <w:r w:rsidRPr="00FD60F1">
                              <w:t>Marianne Mustermann</w:t>
                            </w:r>
                          </w:p>
                          <w:p w:rsidR="00FD60F1" w:rsidRPr="00FD60F1" w:rsidRDefault="00FD60F1" w:rsidP="00FD60F1">
                            <w:pPr>
                              <w:pStyle w:val="IGMEmpfnger"/>
                            </w:pPr>
                            <w:r w:rsidRPr="00FD60F1">
                              <w:t>Musterstraße 3</w:t>
                            </w:r>
                          </w:p>
                          <w:p w:rsidR="00FD60F1" w:rsidRPr="00FD60F1" w:rsidRDefault="00FD60F1" w:rsidP="00FD60F1">
                            <w:pPr>
                              <w:pStyle w:val="IGMEmpfnger"/>
                            </w:pPr>
                            <w:r w:rsidRPr="00FD60F1">
                              <w:t>12345 Musterstadt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9" type="#_x0000_t202" style="position:absolute;margin-left:.35pt;margin-top:126.85pt;width:162.9pt;height: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" filled="f" stroked="f" strokeweight=".5pt">
                <v:textbox inset="0,0,0,0">
                  <w:txbxContent>
                    <w:p w:rsidR="00347C87" w:rsidRPr="00FD60F1" w:rsidRDefault="00FD60F1" w:rsidP="00FD60F1">
                      <w:pPr>
                        <w:pStyle w:val="IGMEmpfnger"/>
                      </w:pPr>
                      <w:r w:rsidRPr="00FD60F1">
                        <w:t>An</w:t>
                      </w:r>
                    </w:p>
                    <w:p w:rsidR="00FD60F1" w:rsidRPr="00FD60F1" w:rsidRDefault="00FD60F1" w:rsidP="00FD60F1">
                      <w:pPr>
                        <w:pStyle w:val="IGMEmpfnger"/>
                      </w:pPr>
                      <w:r w:rsidRPr="00FD60F1">
                        <w:t>Marianne Mustermann</w:t>
                      </w:r>
                    </w:p>
                    <w:p w:rsidR="00FD60F1" w:rsidRPr="00FD60F1" w:rsidRDefault="00FD60F1" w:rsidP="00FD60F1">
                      <w:pPr>
                        <w:pStyle w:val="IGMEmpfnger"/>
                      </w:pPr>
                      <w:r w:rsidRPr="00FD60F1">
                        <w:t>Musterstraße 3</w:t>
                      </w:r>
                    </w:p>
                    <w:p w:rsidR="00FD60F1" w:rsidRPr="00FD60F1" w:rsidRDefault="00FD60F1" w:rsidP="00FD60F1">
                      <w:pPr>
                        <w:pStyle w:val="IGMEmpfnger"/>
                      </w:pPr>
                      <w:r w:rsidRPr="00FD60F1">
                        <w:t>12345 Musterstadt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45C5" w:rsidSect="00FD60F1">
      <w:headerReference w:type="default" r:id="rId7"/>
      <w:pgSz w:w="11901" w:h="16817"/>
      <w:pgMar w:top="567" w:right="567" w:bottom="56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F6F36" w:rsidRDefault="009F6F36" w:rsidP="00FD60F1">
      <w:r>
        <w:separator/>
      </w:r>
    </w:p>
  </w:endnote>
  <w:endnote w:type="continuationSeparator" w:id="0">
    <w:p w:rsidR="009F6F36" w:rsidRDefault="009F6F36" w:rsidP="00FD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ta IGM">
    <w:panose1 w:val="02000503040000020004"/>
    <w:charset w:val="00"/>
    <w:family w:val="auto"/>
    <w:pitch w:val="variable"/>
    <w:sig w:usb0="A00002FF" w:usb1="5000207B" w:usb2="00000000" w:usb3="00000000" w:csb0="0000009F" w:csb1="00000000"/>
  </w:font>
  <w:font w:name="Meta OT">
    <w:altName w:val="Calibri"/>
    <w:panose1 w:val="020B0504030101020104"/>
    <w:charset w:val="4D"/>
    <w:family w:val="swiss"/>
    <w:pitch w:val="variable"/>
    <w:sig w:usb0="A00000EF" w:usb1="5000207B" w:usb2="00000000" w:usb3="00000000" w:csb0="00000001" w:csb1="00000000"/>
  </w:font>
  <w:font w:name="Meta Head IGM Cond Black">
    <w:panose1 w:val="02000A06040000020004"/>
    <w:charset w:val="00"/>
    <w:family w:val="auto"/>
    <w:pitch w:val="variable"/>
    <w:sig w:usb0="A00000FF" w:usb1="50002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F6F36" w:rsidRDefault="009F6F36" w:rsidP="00FD60F1">
      <w:r>
        <w:separator/>
      </w:r>
    </w:p>
  </w:footnote>
  <w:footnote w:type="continuationSeparator" w:id="0">
    <w:p w:rsidR="009F6F36" w:rsidRDefault="009F6F36" w:rsidP="00FD6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7C87" w:rsidRDefault="00347C87" w:rsidP="00FD60F1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701655"/>
          <wp:effectExtent l="0" t="0" r="0" b="4445"/>
          <wp:wrapNone/>
          <wp:docPr id="1" name="Grafik 1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0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64.85pt;height:59.9pt" o:bullet="t">
        <v:imagedata r:id="rId1" o:title="Pfeil"/>
      </v:shape>
    </w:pict>
  </w:numPicBullet>
  <w:abstractNum w:abstractNumId="0" w15:restartNumberingAfterBreak="0">
    <w:nsid w:val="0E2B3215"/>
    <w:multiLevelType w:val="hybridMultilevel"/>
    <w:tmpl w:val="783AB0AC"/>
    <w:lvl w:ilvl="0" w:tplc="96CCBA60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C87"/>
    <w:rsid w:val="00073A4B"/>
    <w:rsid w:val="00280E26"/>
    <w:rsid w:val="002D44FC"/>
    <w:rsid w:val="0031466B"/>
    <w:rsid w:val="00347C87"/>
    <w:rsid w:val="00360993"/>
    <w:rsid w:val="00542240"/>
    <w:rsid w:val="005A31FA"/>
    <w:rsid w:val="007C5DF0"/>
    <w:rsid w:val="0084417A"/>
    <w:rsid w:val="009245C5"/>
    <w:rsid w:val="00951756"/>
    <w:rsid w:val="00963F97"/>
    <w:rsid w:val="00991F39"/>
    <w:rsid w:val="009E72E7"/>
    <w:rsid w:val="009F6F36"/>
    <w:rsid w:val="00C41CC3"/>
    <w:rsid w:val="00CD67D5"/>
    <w:rsid w:val="00D82472"/>
    <w:rsid w:val="00D97AEC"/>
    <w:rsid w:val="00FD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FD60F1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Meta IGM" w:hAnsi="Meta IGM" w:cs="Meta OT"/>
      <w:color w:val="00000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47C87"/>
    <w:pPr>
      <w:tabs>
        <w:tab w:val="clear" w:pos="283"/>
        <w:tab w:val="clear" w:pos="567"/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7C87"/>
    <w:rPr>
      <w:rFonts w:ascii="Meta OT" w:hAnsi="Meta OT" w:cs="Meta OT"/>
      <w:color w:val="000000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347C87"/>
    <w:pPr>
      <w:tabs>
        <w:tab w:val="clear" w:pos="283"/>
        <w:tab w:val="clear" w:pos="567"/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7C87"/>
    <w:rPr>
      <w:rFonts w:ascii="Meta OT" w:hAnsi="Meta OT" w:cs="Meta OT"/>
      <w:color w:val="000000"/>
      <w:sz w:val="20"/>
      <w:szCs w:val="20"/>
    </w:rPr>
  </w:style>
  <w:style w:type="paragraph" w:customStyle="1" w:styleId="IGMSeitenberschrift">
    <w:name w:val="IGM Seitenüberschrift"/>
    <w:basedOn w:val="Standard"/>
    <w:qFormat/>
    <w:rsid w:val="00347C87"/>
    <w:rPr>
      <w:rFonts w:ascii="Meta Head IGM Cond Black" w:hAnsi="Meta Head IGM Cond Black"/>
      <w:b/>
      <w:color w:val="FFFFFF" w:themeColor="background1"/>
      <w:spacing w:val="20"/>
      <w:sz w:val="50"/>
      <w:szCs w:val="70"/>
    </w:rPr>
  </w:style>
  <w:style w:type="character" w:styleId="Hyperlink">
    <w:name w:val="Hyperlink"/>
    <w:basedOn w:val="Absatz-Standardschriftart"/>
    <w:uiPriority w:val="99"/>
    <w:unhideWhenUsed/>
    <w:rsid w:val="00FD60F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FD60F1"/>
    <w:rPr>
      <w:color w:val="605E5C"/>
      <w:shd w:val="clear" w:color="auto" w:fill="E1DFDD"/>
    </w:rPr>
  </w:style>
  <w:style w:type="paragraph" w:customStyle="1" w:styleId="IGMEmpfnger">
    <w:name w:val="IGM Empfänger"/>
    <w:basedOn w:val="Standard"/>
    <w:qFormat/>
    <w:rsid w:val="00FD60F1"/>
  </w:style>
  <w:style w:type="paragraph" w:customStyle="1" w:styleId="IGMAbsender">
    <w:name w:val="IGM Absender"/>
    <w:basedOn w:val="Standard"/>
    <w:qFormat/>
    <w:rsid w:val="00FD6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Kurzmitteilung-extern-DINA5-Farbe-1.dotx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Kriesel</dc:creator>
  <cp:keywords/>
  <dc:description/>
  <cp:lastModifiedBy>Philipp Kriesel</cp:lastModifiedBy>
  <cp:revision>2</cp:revision>
  <dcterms:created xsi:type="dcterms:W3CDTF">2021-04-28T10:36:00Z</dcterms:created>
  <dcterms:modified xsi:type="dcterms:W3CDTF">2021-04-28T10:36:00Z</dcterms:modified>
</cp:coreProperties>
</file>