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78DE0" w14:textId="77777777" w:rsidR="00BA5975" w:rsidRPr="00FD15FB" w:rsidRDefault="009215A8" w:rsidP="00B06534">
      <w:pPr>
        <w:tabs>
          <w:tab w:val="clear" w:pos="283"/>
          <w:tab w:val="clear" w:pos="567"/>
        </w:tabs>
        <w:autoSpaceDE/>
        <w:autoSpaceDN/>
        <w:adjustRightInd/>
        <w:ind w:right="-15"/>
        <w:textAlignment w:val="auto"/>
      </w:pPr>
      <w:r w:rsidRPr="00FD15F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 wp14:anchorId="3BE96CCE" wp14:editId="04FFFE32">
                <wp:simplePos x="0" y="0"/>
                <wp:positionH relativeFrom="column">
                  <wp:posOffset>2271395</wp:posOffset>
                </wp:positionH>
                <wp:positionV relativeFrom="page">
                  <wp:posOffset>2593340</wp:posOffset>
                </wp:positionV>
                <wp:extent cx="895985" cy="873125"/>
                <wp:effectExtent l="0" t="38100" r="5715" b="2857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8710">
                          <a:off x="0" y="0"/>
                          <a:ext cx="895985" cy="87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C5A458" w14:textId="77777777" w:rsidR="009215A8" w:rsidRDefault="009215A8" w:rsidP="009215A8">
                            <w:pPr>
                              <w:pStyle w:val="IGMStrer1Zeile"/>
                              <w:spacing w:line="200" w:lineRule="atLeast"/>
                            </w:pPr>
                            <w:r>
                              <w:t xml:space="preserve">Das ist </w:t>
                            </w:r>
                          </w:p>
                          <w:p w14:paraId="6F3E883A" w14:textId="77777777" w:rsidR="009215A8" w:rsidRPr="00932D19" w:rsidRDefault="009215A8" w:rsidP="009215A8">
                            <w:pPr>
                              <w:pStyle w:val="IGMStrer2Zeile"/>
                              <w:spacing w:line="200" w:lineRule="atLeast"/>
                            </w:pPr>
                            <w:r>
                              <w:t xml:space="preserve">ein </w:t>
                            </w:r>
                            <w:r w:rsidRPr="00750951">
                              <w:t>Störer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E96CCE" id="_x0000_t202" coordsize="21600,21600" o:spt="202" path="m,l,21600r21600,l21600,xe">
                <v:stroke joinstyle="miter"/>
                <v:path gradientshapeok="t" o:connecttype="rect"/>
              </v:shapetype>
              <v:shape id="Textfeld 21" o:spid="_x0000_s1026" type="#_x0000_t202" style="position:absolute;margin-left:178.85pt;margin-top:204.2pt;width:70.55pt;height:68.75pt;rotation:599338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" filled="f" stroked="f" strokeweight=".5pt">
                <v:textbox>
                  <w:txbxContent>
                    <w:p w14:paraId="2EC5A458" w14:textId="77777777" w:rsidR="009215A8" w:rsidRDefault="009215A8" w:rsidP="009215A8">
                      <w:pPr>
                        <w:pStyle w:val="IGMStrer1Zeile"/>
                        <w:spacing w:line="200" w:lineRule="atLeast"/>
                      </w:pPr>
                      <w:r>
                        <w:t xml:space="preserve">Das ist </w:t>
                      </w:r>
                    </w:p>
                    <w:p w14:paraId="6F3E883A" w14:textId="77777777" w:rsidR="009215A8" w:rsidRPr="00932D19" w:rsidRDefault="009215A8" w:rsidP="009215A8">
                      <w:pPr>
                        <w:pStyle w:val="IGMStrer2Zeile"/>
                        <w:spacing w:line="200" w:lineRule="atLeast"/>
                      </w:pPr>
                      <w:r>
                        <w:t xml:space="preserve">ein </w:t>
                      </w:r>
                      <w:r w:rsidRPr="00750951">
                        <w:t>Störer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FD15FB">
        <w:rPr>
          <w:noProof/>
          <w:lang w:eastAsia="de-DE"/>
        </w:rPr>
        <mc:AlternateContent>
          <mc:Choice Requires="wps">
            <w:drawing>
              <wp:anchor distT="180340" distB="180340" distL="180340" distR="180340" simplePos="0" relativeHeight="251677696" behindDoc="1" locked="1" layoutInCell="1" allowOverlap="1" wp14:anchorId="6BC77218" wp14:editId="5D70E9D2">
                <wp:simplePos x="0" y="0"/>
                <wp:positionH relativeFrom="column">
                  <wp:posOffset>2271395</wp:posOffset>
                </wp:positionH>
                <wp:positionV relativeFrom="page">
                  <wp:posOffset>2584450</wp:posOffset>
                </wp:positionV>
                <wp:extent cx="899795" cy="899795"/>
                <wp:effectExtent l="0" t="0" r="1905" b="1905"/>
                <wp:wrapNone/>
                <wp:docPr id="3" name="Oval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2F80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7D67B7" id="Oval 3" o:spid="_x0000_s1026" style="position:absolute;margin-left:178.85pt;margin-top:203.5pt;width:70.85pt;height:70.85pt;z-index:-251638784;visibility:visible;mso-wrap-style:square;mso-width-percent:0;mso-height-percent:0;mso-wrap-distance-left:14.2pt;mso-wrap-distance-top:14.2pt;mso-wrap-distance-right:14.2pt;mso-wrap-distance-bottom:14.2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" fillcolor="#2f80ab" stroked="f" strokeweight="1pt">
                <v:stroke joinstyle="miter"/>
                <o:lock v:ext="edit" aspectratio="t"/>
                <v:textbox inset="0,0,0,0"/>
                <w10:wrap anchory="page"/>
                <w10:anchorlock/>
              </v:oval>
            </w:pict>
          </mc:Fallback>
        </mc:AlternateContent>
      </w:r>
      <w:r w:rsidR="00872ED9" w:rsidRPr="00FD15FB">
        <w:rPr>
          <w:noProof/>
          <w:lang w:eastAsia="de-DE"/>
        </w:rPr>
        <w:drawing>
          <wp:anchor distT="0" distB="0" distL="114300" distR="114300" simplePos="0" relativeHeight="251673600" behindDoc="1" locked="1" layoutInCell="1" allowOverlap="1" wp14:anchorId="4FC6F4BB" wp14:editId="1EA782CD">
            <wp:simplePos x="0" y="0"/>
            <wp:positionH relativeFrom="page">
              <wp:posOffset>2540</wp:posOffset>
            </wp:positionH>
            <wp:positionV relativeFrom="page">
              <wp:posOffset>3175</wp:posOffset>
            </wp:positionV>
            <wp:extent cx="3780000" cy="7560000"/>
            <wp:effectExtent l="0" t="0" r="508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yer-DINlang-2seitig-ohneBilder-105x2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534" w:rsidRPr="00FD15F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1B51B649" wp14:editId="28CAD0C2">
                <wp:simplePos x="0" y="0"/>
                <wp:positionH relativeFrom="column">
                  <wp:posOffset>1276985</wp:posOffset>
                </wp:positionH>
                <wp:positionV relativeFrom="page">
                  <wp:posOffset>6849110</wp:posOffset>
                </wp:positionV>
                <wp:extent cx="2106295" cy="506095"/>
                <wp:effectExtent l="0" t="0" r="1905" b="190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295" cy="506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BA270B" w14:textId="77777777" w:rsidR="00B06534" w:rsidRPr="00472F70" w:rsidRDefault="00B06534" w:rsidP="00B06534">
                            <w:pPr>
                              <w:pStyle w:val="IGMOrganisationsname"/>
                            </w:pPr>
                            <w:r w:rsidRPr="00472F70">
                              <w:t>IG metall</w:t>
                            </w:r>
                          </w:p>
                          <w:p w14:paraId="7D788DFC" w14:textId="77777777" w:rsidR="00B06534" w:rsidRPr="00472F70" w:rsidRDefault="00B06534" w:rsidP="00B06534">
                            <w:pPr>
                              <w:pStyle w:val="IGMGliederungsname"/>
                            </w:pPr>
                            <w:r w:rsidRPr="00472F70">
                              <w:t>Gliederungsname</w:t>
                            </w:r>
                          </w:p>
                          <w:p w14:paraId="14EBF735" w14:textId="77777777" w:rsidR="00B06534" w:rsidRPr="00472F70" w:rsidRDefault="00B06534" w:rsidP="00B06534">
                            <w:pPr>
                              <w:pStyle w:val="IGMGliederungsname"/>
                            </w:pPr>
                            <w:r w:rsidRPr="00472F70">
                              <w:t>optionale 2. Zeile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6B091" id="Textfeld 20" o:spid="_x0000_s1027" type="#_x0000_t202" style="position:absolute;margin-left:100.55pt;margin-top:539.3pt;width:165.85pt;height:3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" filled="f" stroked="f" strokeweight=".5pt">
                <v:textbox inset="0,0,0,0">
                  <w:txbxContent>
                    <w:p w:rsidR="00B06534" w:rsidRPr="00472F70" w:rsidRDefault="00B06534" w:rsidP="00B06534">
                      <w:pPr>
                        <w:pStyle w:val="IGMOrganisationsname"/>
                      </w:pPr>
                      <w:r w:rsidRPr="00472F70">
                        <w:t>IG metall</w:t>
                      </w:r>
                    </w:p>
                    <w:p w:rsidR="00B06534" w:rsidRPr="00472F70" w:rsidRDefault="00B06534" w:rsidP="00B06534">
                      <w:pPr>
                        <w:pStyle w:val="IGMGliederungsname"/>
                      </w:pPr>
                      <w:r w:rsidRPr="00472F70">
                        <w:t>Gliederungsname</w:t>
                      </w:r>
                    </w:p>
                    <w:p w:rsidR="00B06534" w:rsidRPr="00472F70" w:rsidRDefault="00B06534" w:rsidP="00B06534">
                      <w:pPr>
                        <w:pStyle w:val="IGMGliederungsname"/>
                      </w:pPr>
                      <w:r w:rsidRPr="00472F70">
                        <w:t>optionale 2. Zeile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B06534" w:rsidRPr="00FD15F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07B76BD6" wp14:editId="22B09D8D">
                <wp:simplePos x="0" y="0"/>
                <wp:positionH relativeFrom="margin">
                  <wp:posOffset>32385</wp:posOffset>
                </wp:positionH>
                <wp:positionV relativeFrom="page">
                  <wp:posOffset>2934335</wp:posOffset>
                </wp:positionV>
                <wp:extent cx="3025140" cy="1572260"/>
                <wp:effectExtent l="0" t="0" r="0" b="254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157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A00395" w14:textId="77777777" w:rsidR="00B06534" w:rsidRPr="00D762F0" w:rsidRDefault="00B06534" w:rsidP="00B06534">
                            <w:pPr>
                              <w:pStyle w:val="IGMberschriftWei"/>
                            </w:pPr>
                            <w:r w:rsidRPr="00D762F0">
                              <w:t xml:space="preserve">HIER STEHT </w:t>
                            </w:r>
                          </w:p>
                          <w:p w14:paraId="68B6663C" w14:textId="77777777" w:rsidR="00B06534" w:rsidRDefault="00B06534" w:rsidP="00B06534">
                            <w:pPr>
                              <w:pStyle w:val="IGMberschriftWei"/>
                            </w:pPr>
                            <w:r w:rsidRPr="00D762F0">
                              <w:t xml:space="preserve">EINE </w:t>
                            </w:r>
                            <w:r>
                              <w:t>MUSTER-</w:t>
                            </w:r>
                          </w:p>
                          <w:p w14:paraId="387CF66C" w14:textId="77777777" w:rsidR="00B06534" w:rsidRPr="00D762F0" w:rsidRDefault="00B06534" w:rsidP="00B06534">
                            <w:pPr>
                              <w:pStyle w:val="IGMberschriftWei"/>
                            </w:pPr>
                            <w:r w:rsidRPr="00D762F0">
                              <w:t>ÜBerschrift</w:t>
                            </w:r>
                          </w:p>
                          <w:p w14:paraId="2D0652EB" w14:textId="77777777" w:rsidR="00B06534" w:rsidRPr="00D762F0" w:rsidRDefault="00B06534" w:rsidP="00B06534">
                            <w:pPr>
                              <w:pStyle w:val="IGMUnterberschriftWei"/>
                            </w:pPr>
                            <w:r w:rsidRPr="00D762F0">
                              <w:t xml:space="preserve">Hier steht eine </w:t>
                            </w:r>
                            <w:proofErr w:type="spellStart"/>
                            <w:r w:rsidRPr="00D762F0">
                              <w:t>Subline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8BB0A" id="Textfeld 19" o:spid="_x0000_s1028" type="#_x0000_t202" style="position:absolute;margin-left:2.55pt;margin-top:231.05pt;width:238.2pt;height:123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" filled="f" stroked="f" strokeweight=".5pt">
                <v:textbox inset="0,0,0,0">
                  <w:txbxContent>
                    <w:p w:rsidR="00B06534" w:rsidRPr="00D762F0" w:rsidRDefault="00B06534" w:rsidP="00B06534">
                      <w:pPr>
                        <w:pStyle w:val="IGMberschriftWei"/>
                      </w:pPr>
                      <w:r w:rsidRPr="00D762F0">
                        <w:t xml:space="preserve">HIER STEHT </w:t>
                      </w:r>
                    </w:p>
                    <w:p w:rsidR="00B06534" w:rsidRDefault="00B06534" w:rsidP="00B06534">
                      <w:pPr>
                        <w:pStyle w:val="IGMberschriftWei"/>
                      </w:pPr>
                      <w:r w:rsidRPr="00D762F0">
                        <w:t xml:space="preserve">EINE </w:t>
                      </w:r>
                      <w:r>
                        <w:t>MUSTER-</w:t>
                      </w:r>
                    </w:p>
                    <w:p w:rsidR="00B06534" w:rsidRPr="00D762F0" w:rsidRDefault="00B06534" w:rsidP="00B06534">
                      <w:pPr>
                        <w:pStyle w:val="IGMberschriftWei"/>
                      </w:pPr>
                      <w:r w:rsidRPr="00D762F0">
                        <w:t>ÜBerschrift</w:t>
                      </w:r>
                    </w:p>
                    <w:p w:rsidR="00B06534" w:rsidRPr="00D762F0" w:rsidRDefault="00B06534" w:rsidP="00B06534">
                      <w:pPr>
                        <w:pStyle w:val="IGMUnterberschriftWei"/>
                      </w:pPr>
                      <w:r w:rsidRPr="00D762F0">
                        <w:t xml:space="preserve">Hier steht eine </w:t>
                      </w:r>
                      <w:proofErr w:type="spellStart"/>
                      <w:r w:rsidRPr="00D762F0">
                        <w:t>Subline</w:t>
                      </w:r>
                      <w:proofErr w:type="spellEnd"/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BA5975" w:rsidRPr="00FD15FB">
        <w:rPr>
          <w:noProof/>
          <w:lang w:eastAsia="de-DE"/>
        </w:rPr>
        <w:drawing>
          <wp:anchor distT="0" distB="0" distL="114300" distR="114300" simplePos="0" relativeHeight="251659264" behindDoc="0" locked="1" layoutInCell="1" allowOverlap="1" wp14:anchorId="6C98F586" wp14:editId="43100493">
            <wp:simplePos x="0" y="0"/>
            <wp:positionH relativeFrom="rightMargin">
              <wp:posOffset>-780415</wp:posOffset>
            </wp:positionH>
            <wp:positionV relativeFrom="topMargin">
              <wp:posOffset>201295</wp:posOffset>
            </wp:positionV>
            <wp:extent cx="755650" cy="755650"/>
            <wp:effectExtent l="0" t="0" r="6350" b="6350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GMetall-Logo-4C.eps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975" w:rsidRPr="00FD15FB">
        <w:br w:type="page"/>
      </w:r>
    </w:p>
    <w:p w14:paraId="6FEA8544" w14:textId="77777777" w:rsidR="00B06534" w:rsidRPr="00FD15FB" w:rsidRDefault="00B06534">
      <w:pPr>
        <w:sectPr w:rsidR="00B06534" w:rsidRPr="00FD15FB" w:rsidSect="00B06534">
          <w:pgSz w:w="5940" w:h="11900"/>
          <w:pgMar w:top="284" w:right="284" w:bottom="281" w:left="284" w:header="709" w:footer="709" w:gutter="0"/>
          <w:cols w:space="708"/>
          <w:docGrid w:linePitch="360"/>
        </w:sectPr>
      </w:pPr>
    </w:p>
    <w:p w14:paraId="13077911" w14:textId="77777777" w:rsidR="00B06534" w:rsidRPr="00FD15FB" w:rsidRDefault="00C3586F" w:rsidP="00B06534">
      <w:pPr>
        <w:pStyle w:val="IGMberschrift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3840" behindDoc="1" locked="0" layoutInCell="1" allowOverlap="1" wp14:anchorId="588C4EA6" wp14:editId="19B20894">
            <wp:simplePos x="0" y="0"/>
            <wp:positionH relativeFrom="page">
              <wp:posOffset>6350</wp:posOffset>
            </wp:positionH>
            <wp:positionV relativeFrom="page">
              <wp:posOffset>19660</wp:posOffset>
            </wp:positionV>
            <wp:extent cx="3769200" cy="7549200"/>
            <wp:effectExtent l="0" t="0" r="317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benannt-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75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534" w:rsidRPr="00FD15FB">
        <w:t>ÜBERSCHRIFT</w:t>
      </w:r>
    </w:p>
    <w:p w14:paraId="20BC424A" w14:textId="77777777" w:rsidR="00B06534" w:rsidRPr="00FD15FB" w:rsidRDefault="00B06534" w:rsidP="00B06534">
      <w:pPr>
        <w:pStyle w:val="IGMUnterberschrift"/>
        <w:rPr>
          <w:noProof w:val="0"/>
        </w:rPr>
      </w:pPr>
      <w:r w:rsidRPr="00FD15FB">
        <w:rPr>
          <w:lang w:eastAsia="de-DE"/>
        </w:rPr>
        <mc:AlternateContent>
          <mc:Choice Requires="wps">
            <w:drawing>
              <wp:anchor distT="180340" distB="180340" distL="180340" distR="180340" simplePos="0" relativeHeight="251668480" behindDoc="0" locked="1" layoutInCell="1" allowOverlap="1" wp14:anchorId="5DFFDA2C" wp14:editId="3B61C3F8">
                <wp:simplePos x="0" y="0"/>
                <wp:positionH relativeFrom="column">
                  <wp:posOffset>4964430</wp:posOffset>
                </wp:positionH>
                <wp:positionV relativeFrom="page">
                  <wp:posOffset>5473065</wp:posOffset>
                </wp:positionV>
                <wp:extent cx="1504315" cy="1504315"/>
                <wp:effectExtent l="0" t="0" r="0" b="0"/>
                <wp:wrapSquare wrapText="bothSides"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315" cy="1504315"/>
                        </a:xfrm>
                        <a:prstGeom prst="ellipse">
                          <a:avLst/>
                        </a:prstGeom>
                        <a:solidFill>
                          <a:srgbClr val="2F80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A3B152" id="Oval 23" o:spid="_x0000_s1026" style="position:absolute;margin-left:390.9pt;margin-top:430.95pt;width:118.45pt;height:118.45pt;z-index:251668480;visibility:visible;mso-wrap-style:square;mso-width-percent:0;mso-height-percent:0;mso-wrap-distance-left:14.2pt;mso-wrap-distance-top:14.2pt;mso-wrap-distance-right:14.2pt;mso-wrap-distance-bottom:14.2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" fillcolor="#2f80ab" stroked="f" strokeweight="1pt">
                <v:stroke joinstyle="miter"/>
                <v:textbox inset="0,0,0,0"/>
                <w10:wrap type="square" anchory="page"/>
                <w10:anchorlock/>
              </v:oval>
            </w:pict>
          </mc:Fallback>
        </mc:AlternateContent>
      </w:r>
      <w:r w:rsidRPr="00FD15FB">
        <w:rPr>
          <w:noProof w:val="0"/>
        </w:rPr>
        <w:t>Unterüberschrift Rückseite</w:t>
      </w:r>
    </w:p>
    <w:p w14:paraId="7147E4CD" w14:textId="77777777" w:rsidR="00B06534" w:rsidRPr="00FD15FB" w:rsidRDefault="00B06534" w:rsidP="00B06534">
      <w:pPr>
        <w:pStyle w:val="IGMUnterberschrift"/>
        <w:rPr>
          <w:noProof w:val="0"/>
        </w:rPr>
      </w:pPr>
    </w:p>
    <w:p w14:paraId="6E217718" w14:textId="77777777" w:rsidR="00B06534" w:rsidRPr="00FD15FB" w:rsidRDefault="00B06534" w:rsidP="00B06534">
      <w:pPr>
        <w:pStyle w:val="IGMFlietextfett"/>
      </w:pPr>
      <w:r w:rsidRPr="00FD15FB">
        <w:t xml:space="preserve">Fließtext </w:t>
      </w:r>
      <w:proofErr w:type="gramStart"/>
      <w:r w:rsidRPr="00FD15FB">
        <w:t>hervor</w:t>
      </w:r>
      <w:r w:rsidRPr="00FD15FB">
        <w:tab/>
        <w:t>gehoben</w:t>
      </w:r>
      <w:proofErr w:type="gramEnd"/>
      <w:r w:rsidRPr="00FD15FB">
        <w:t xml:space="preserve"> – Et la </w:t>
      </w:r>
      <w:proofErr w:type="spellStart"/>
      <w:r w:rsidRPr="00FD15FB">
        <w:t>sitaessim</w:t>
      </w:r>
      <w:proofErr w:type="spellEnd"/>
      <w:r w:rsidRPr="00FD15FB">
        <w:t xml:space="preserve"> </w:t>
      </w:r>
      <w:proofErr w:type="spellStart"/>
      <w:r w:rsidRPr="00FD15FB">
        <w:t>rectur</w:t>
      </w:r>
      <w:proofErr w:type="spellEnd"/>
      <w:r w:rsidRPr="00FD15FB">
        <w:t xml:space="preserve"> </w:t>
      </w:r>
      <w:proofErr w:type="spellStart"/>
      <w:r w:rsidRPr="00FD15FB">
        <w:t>aut</w:t>
      </w:r>
      <w:proofErr w:type="spellEnd"/>
      <w:r w:rsidRPr="00FD15FB">
        <w:t xml:space="preserve"> </w:t>
      </w:r>
      <w:proofErr w:type="spellStart"/>
      <w:r w:rsidRPr="00FD15FB">
        <w:t>quaes</w:t>
      </w:r>
      <w:proofErr w:type="spellEnd"/>
      <w:r w:rsidRPr="00FD15FB">
        <w:t xml:space="preserve"> et </w:t>
      </w:r>
      <w:proofErr w:type="spellStart"/>
      <w:r w:rsidRPr="00FD15FB">
        <w:t>aut</w:t>
      </w:r>
      <w:proofErr w:type="spellEnd"/>
      <w:r w:rsidRPr="00FD15FB">
        <w:t xml:space="preserve"> </w:t>
      </w:r>
      <w:proofErr w:type="spellStart"/>
      <w:r w:rsidRPr="00FD15FB">
        <w:t>dolest</w:t>
      </w:r>
      <w:proofErr w:type="spellEnd"/>
      <w:r w:rsidRPr="00FD15FB">
        <w:t xml:space="preserve"> </w:t>
      </w:r>
      <w:proofErr w:type="spellStart"/>
      <w:r w:rsidRPr="00FD15FB">
        <w:t>moluptat</w:t>
      </w:r>
      <w:proofErr w:type="spellEnd"/>
      <w:r w:rsidRPr="00FD15FB">
        <w:t xml:space="preserve"> </w:t>
      </w:r>
      <w:proofErr w:type="spellStart"/>
      <w:r w:rsidRPr="00FD15FB">
        <w:t>magnisi</w:t>
      </w:r>
      <w:proofErr w:type="spellEnd"/>
      <w:r w:rsidRPr="00FD15FB">
        <w:t xml:space="preserve"> del </w:t>
      </w:r>
      <w:proofErr w:type="spellStart"/>
      <w:r w:rsidRPr="00FD15FB">
        <w:t>mo</w:t>
      </w:r>
      <w:proofErr w:type="spellEnd"/>
      <w:r w:rsidRPr="00FD15FB">
        <w:t xml:space="preserve"> </w:t>
      </w:r>
      <w:proofErr w:type="spellStart"/>
      <w:r w:rsidRPr="00FD15FB">
        <w:t>corerum</w:t>
      </w:r>
      <w:proofErr w:type="spellEnd"/>
      <w:r w:rsidRPr="00FD15FB">
        <w:t xml:space="preserve"> </w:t>
      </w:r>
      <w:proofErr w:type="spellStart"/>
      <w:r w:rsidRPr="00FD15FB">
        <w:t>quiamus</w:t>
      </w:r>
      <w:proofErr w:type="spellEnd"/>
      <w:r w:rsidRPr="00FD15FB">
        <w:t xml:space="preserve"> </w:t>
      </w:r>
      <w:proofErr w:type="spellStart"/>
      <w:r w:rsidRPr="00FD15FB">
        <w:t>doluptat</w:t>
      </w:r>
      <w:proofErr w:type="spellEnd"/>
      <w:r w:rsidRPr="00FD15FB">
        <w:t xml:space="preserve"> </w:t>
      </w:r>
      <w:proofErr w:type="spellStart"/>
      <w:r w:rsidRPr="00FD15FB">
        <w:t>eicid</w:t>
      </w:r>
      <w:proofErr w:type="spellEnd"/>
      <w:r w:rsidRPr="00FD15FB">
        <w:t xml:space="preserve"> </w:t>
      </w:r>
      <w:proofErr w:type="spellStart"/>
      <w:r w:rsidRPr="00FD15FB">
        <w:t>qui</w:t>
      </w:r>
      <w:proofErr w:type="spellEnd"/>
      <w:r w:rsidRPr="00FD15FB">
        <w:t xml:space="preserve"> </w:t>
      </w:r>
      <w:proofErr w:type="spellStart"/>
      <w:r w:rsidRPr="00FD15FB">
        <w:t>delest</w:t>
      </w:r>
      <w:proofErr w:type="spellEnd"/>
      <w:r w:rsidRPr="00FD15FB">
        <w:t xml:space="preserve">, </w:t>
      </w:r>
      <w:proofErr w:type="spellStart"/>
      <w:r w:rsidRPr="00FD15FB">
        <w:t>occullitaquo</w:t>
      </w:r>
      <w:proofErr w:type="spellEnd"/>
      <w:r w:rsidRPr="00FD15FB">
        <w:t xml:space="preserve"> </w:t>
      </w:r>
      <w:proofErr w:type="spellStart"/>
      <w:r w:rsidRPr="00FD15FB">
        <w:t>ut</w:t>
      </w:r>
      <w:proofErr w:type="spellEnd"/>
      <w:r w:rsidRPr="00FD15FB">
        <w:t>.</w:t>
      </w:r>
    </w:p>
    <w:p w14:paraId="14E2BFD8" w14:textId="77777777" w:rsidR="00B06534" w:rsidRPr="00FD15FB" w:rsidRDefault="00B06534" w:rsidP="00B06534"/>
    <w:p w14:paraId="59E67924" w14:textId="77777777" w:rsidR="00B06534" w:rsidRPr="00BF2611" w:rsidRDefault="00B06534" w:rsidP="00B06534">
      <w:pPr>
        <w:pStyle w:val="IGMAufzhlung"/>
        <w:numPr>
          <w:ilvl w:val="0"/>
          <w:numId w:val="1"/>
        </w:numPr>
        <w:tabs>
          <w:tab w:val="clear" w:pos="284"/>
        </w:tabs>
        <w:jc w:val="both"/>
      </w:pPr>
      <w:proofErr w:type="spellStart"/>
      <w:r w:rsidRPr="00BF2611">
        <w:t>incimperspid</w:t>
      </w:r>
      <w:proofErr w:type="spellEnd"/>
      <w:r w:rsidRPr="00BF2611">
        <w:t xml:space="preserve"> mint et </w:t>
      </w:r>
      <w:proofErr w:type="spellStart"/>
      <w:r w:rsidRPr="00BF2611">
        <w:t>ipsanda</w:t>
      </w:r>
      <w:proofErr w:type="spellEnd"/>
      <w:r w:rsidRPr="00BF2611">
        <w:t xml:space="preserve"> </w:t>
      </w:r>
      <w:proofErr w:type="spellStart"/>
      <w:r w:rsidRPr="00BF2611">
        <w:t>sequunt</w:t>
      </w:r>
      <w:proofErr w:type="spellEnd"/>
      <w:r w:rsidRPr="00BF2611">
        <w:t xml:space="preserve"> </w:t>
      </w:r>
      <w:proofErr w:type="spellStart"/>
      <w:r w:rsidRPr="00BF2611">
        <w:t>faccusc</w:t>
      </w:r>
      <w:proofErr w:type="spellEnd"/>
      <w:r w:rsidRPr="00BF2611">
        <w:t xml:space="preserve"> </w:t>
      </w:r>
      <w:proofErr w:type="spellStart"/>
      <w:r w:rsidRPr="00BF2611">
        <w:t>ipsapelest</w:t>
      </w:r>
      <w:proofErr w:type="spellEnd"/>
      <w:r w:rsidRPr="00BF2611">
        <w:t xml:space="preserve"> </w:t>
      </w:r>
      <w:proofErr w:type="spellStart"/>
      <w:r w:rsidRPr="00BF2611">
        <w:t>ulpa</w:t>
      </w:r>
      <w:proofErr w:type="spellEnd"/>
      <w:r w:rsidRPr="00BF2611">
        <w:t xml:space="preserve"> </w:t>
      </w:r>
      <w:proofErr w:type="spellStart"/>
      <w:r w:rsidRPr="00BF2611">
        <w:t>derci</w:t>
      </w:r>
      <w:proofErr w:type="spellEnd"/>
      <w:r w:rsidRPr="00BF2611">
        <w:t xml:space="preserve"> sed min </w:t>
      </w:r>
      <w:proofErr w:type="spellStart"/>
      <w:r w:rsidRPr="00BF2611">
        <w:t>est</w:t>
      </w:r>
      <w:proofErr w:type="spellEnd"/>
      <w:r w:rsidRPr="00BF2611">
        <w:t xml:space="preserve"> </w:t>
      </w:r>
    </w:p>
    <w:p w14:paraId="79C23257" w14:textId="77777777" w:rsidR="00B06534" w:rsidRPr="00BF2611" w:rsidRDefault="00B06534" w:rsidP="00B06534">
      <w:pPr>
        <w:pStyle w:val="IGMAufzhlung"/>
        <w:numPr>
          <w:ilvl w:val="0"/>
          <w:numId w:val="1"/>
        </w:numPr>
        <w:tabs>
          <w:tab w:val="clear" w:pos="284"/>
        </w:tabs>
        <w:jc w:val="both"/>
      </w:pPr>
      <w:r w:rsidRPr="00BF2611">
        <w:t xml:space="preserve">que lam </w:t>
      </w:r>
      <w:proofErr w:type="spellStart"/>
      <w:r w:rsidRPr="00BF2611">
        <w:t>arumquat</w:t>
      </w:r>
      <w:proofErr w:type="spellEnd"/>
      <w:r w:rsidRPr="00BF2611">
        <w:t xml:space="preserve"> </w:t>
      </w:r>
      <w:proofErr w:type="spellStart"/>
      <w:r w:rsidRPr="00BF2611">
        <w:t>ipsant</w:t>
      </w:r>
      <w:proofErr w:type="spellEnd"/>
      <w:r w:rsidRPr="00BF2611">
        <w:t xml:space="preserve"> </w:t>
      </w:r>
      <w:proofErr w:type="spellStart"/>
      <w:r w:rsidRPr="00BF2611">
        <w:t>venim</w:t>
      </w:r>
      <w:proofErr w:type="spellEnd"/>
      <w:r w:rsidRPr="00BF2611">
        <w:t xml:space="preserve"> </w:t>
      </w:r>
      <w:proofErr w:type="spellStart"/>
      <w:r w:rsidRPr="00BF2611">
        <w:t>estre</w:t>
      </w:r>
      <w:proofErr w:type="spellEnd"/>
      <w:r w:rsidRPr="00BF2611">
        <w:t xml:space="preserve"> </w:t>
      </w:r>
      <w:proofErr w:type="spellStart"/>
      <w:r w:rsidRPr="00BF2611">
        <w:t>comnis</w:t>
      </w:r>
      <w:proofErr w:type="spellEnd"/>
    </w:p>
    <w:p w14:paraId="2A1232C3" w14:textId="77777777" w:rsidR="00B06534" w:rsidRPr="00FD15FB" w:rsidRDefault="00B06534" w:rsidP="00B06534">
      <w:pPr>
        <w:pStyle w:val="IGMAufzhlung"/>
        <w:numPr>
          <w:ilvl w:val="0"/>
          <w:numId w:val="1"/>
        </w:numPr>
        <w:tabs>
          <w:tab w:val="clear" w:pos="284"/>
        </w:tabs>
        <w:jc w:val="both"/>
        <w:rPr>
          <w:lang w:val="de-DE"/>
        </w:rPr>
      </w:pPr>
      <w:proofErr w:type="spellStart"/>
      <w:r w:rsidRPr="00FD15FB">
        <w:rPr>
          <w:lang w:val="de-DE"/>
        </w:rPr>
        <w:t>Molupta</w:t>
      </w:r>
      <w:proofErr w:type="spellEnd"/>
      <w:r w:rsidRPr="00FD15FB">
        <w:rPr>
          <w:lang w:val="de-DE"/>
        </w:rPr>
        <w:t xml:space="preserve"> </w:t>
      </w:r>
      <w:proofErr w:type="spellStart"/>
      <w:r w:rsidRPr="00FD15FB">
        <w:rPr>
          <w:lang w:val="de-DE"/>
        </w:rPr>
        <w:t>consendis</w:t>
      </w:r>
      <w:proofErr w:type="spellEnd"/>
      <w:r w:rsidRPr="00FD15FB">
        <w:rPr>
          <w:lang w:val="de-DE"/>
        </w:rPr>
        <w:t xml:space="preserve"> </w:t>
      </w:r>
      <w:proofErr w:type="spellStart"/>
      <w:r w:rsidRPr="00FD15FB">
        <w:rPr>
          <w:lang w:val="de-DE"/>
        </w:rPr>
        <w:t>nonsed</w:t>
      </w:r>
      <w:proofErr w:type="spellEnd"/>
      <w:r w:rsidRPr="00FD15FB">
        <w:rPr>
          <w:lang w:val="de-DE"/>
        </w:rPr>
        <w:t xml:space="preserve"> es </w:t>
      </w:r>
      <w:proofErr w:type="spellStart"/>
      <w:r w:rsidRPr="00FD15FB">
        <w:rPr>
          <w:lang w:val="de-DE"/>
        </w:rPr>
        <w:t>nus</w:t>
      </w:r>
      <w:proofErr w:type="spellEnd"/>
      <w:r w:rsidRPr="00FD15FB">
        <w:rPr>
          <w:lang w:val="de-DE"/>
        </w:rPr>
        <w:t xml:space="preserve"> </w:t>
      </w:r>
      <w:proofErr w:type="spellStart"/>
      <w:r w:rsidRPr="00FD15FB">
        <w:rPr>
          <w:lang w:val="de-DE"/>
        </w:rPr>
        <w:t>derci</w:t>
      </w:r>
      <w:proofErr w:type="spellEnd"/>
      <w:r w:rsidRPr="00FD15FB">
        <w:rPr>
          <w:lang w:val="de-DE"/>
        </w:rPr>
        <w:t xml:space="preserve"> </w:t>
      </w:r>
      <w:proofErr w:type="spellStart"/>
      <w:r w:rsidRPr="00FD15FB">
        <w:rPr>
          <w:lang w:val="de-DE"/>
        </w:rPr>
        <w:t>sed</w:t>
      </w:r>
      <w:proofErr w:type="spellEnd"/>
      <w:r w:rsidRPr="00FD15FB">
        <w:rPr>
          <w:lang w:val="de-DE"/>
        </w:rPr>
        <w:t xml:space="preserve"> min </w:t>
      </w:r>
      <w:proofErr w:type="spellStart"/>
      <w:r w:rsidRPr="00FD15FB">
        <w:rPr>
          <w:lang w:val="de-DE"/>
        </w:rPr>
        <w:t>est</w:t>
      </w:r>
      <w:proofErr w:type="spellEnd"/>
    </w:p>
    <w:p w14:paraId="17321FC2" w14:textId="77777777" w:rsidR="009245C5" w:rsidRPr="00FD15FB" w:rsidRDefault="009245C5"/>
    <w:p w14:paraId="78F922CD" w14:textId="77777777" w:rsidR="009215A8" w:rsidRPr="00FD15FB" w:rsidRDefault="00B06534" w:rsidP="00BF2611">
      <w:pPr>
        <w:pStyle w:val="IGMFlietext"/>
      </w:pPr>
      <w:r w:rsidRPr="00BF2611">
        <w:rPr>
          <w:lang w:val="en-US"/>
        </w:rPr>
        <w:t xml:space="preserve">Bus </w:t>
      </w:r>
      <w:proofErr w:type="spellStart"/>
      <w:r w:rsidRPr="00BF2611">
        <w:rPr>
          <w:lang w:val="en-US"/>
        </w:rPr>
        <w:t>verio</w:t>
      </w:r>
      <w:proofErr w:type="spellEnd"/>
      <w:r w:rsidRPr="00BF2611">
        <w:rPr>
          <w:lang w:val="en-US"/>
        </w:rPr>
        <w:t xml:space="preserve"> </w:t>
      </w:r>
      <w:proofErr w:type="spellStart"/>
      <w:r w:rsidRPr="00BF2611">
        <w:rPr>
          <w:lang w:val="en-US"/>
        </w:rPr>
        <w:t>illant</w:t>
      </w:r>
      <w:proofErr w:type="spellEnd"/>
      <w:r w:rsidRPr="00BF2611">
        <w:rPr>
          <w:lang w:val="en-US"/>
        </w:rPr>
        <w:t xml:space="preserve"> </w:t>
      </w:r>
      <w:proofErr w:type="spellStart"/>
      <w:r w:rsidRPr="00BF2611">
        <w:rPr>
          <w:lang w:val="en-US"/>
        </w:rPr>
        <w:t>ut</w:t>
      </w:r>
      <w:proofErr w:type="spellEnd"/>
      <w:r w:rsidRPr="00BF2611">
        <w:rPr>
          <w:lang w:val="en-US"/>
        </w:rPr>
        <w:t xml:space="preserve"> qui re, </w:t>
      </w:r>
      <w:proofErr w:type="spellStart"/>
      <w:r w:rsidRPr="00BF2611">
        <w:rPr>
          <w:lang w:val="en-US"/>
        </w:rPr>
        <w:t>ommolorero</w:t>
      </w:r>
      <w:proofErr w:type="spellEnd"/>
      <w:r w:rsidRPr="00BF2611">
        <w:rPr>
          <w:lang w:val="en-US"/>
        </w:rPr>
        <w:t xml:space="preserve"> </w:t>
      </w:r>
      <w:proofErr w:type="spellStart"/>
      <w:r w:rsidRPr="00BF2611">
        <w:rPr>
          <w:lang w:val="en-US"/>
        </w:rPr>
        <w:t>totatur</w:t>
      </w:r>
      <w:proofErr w:type="spellEnd"/>
      <w:r w:rsidRPr="00BF2611">
        <w:rPr>
          <w:lang w:val="en-US"/>
        </w:rPr>
        <w:t xml:space="preserve">? </w:t>
      </w:r>
      <w:proofErr w:type="spellStart"/>
      <w:r w:rsidRPr="00BF2611">
        <w:rPr>
          <w:lang w:val="en-US"/>
        </w:rPr>
        <w:t>Xeriae</w:t>
      </w:r>
      <w:proofErr w:type="spellEnd"/>
      <w:r w:rsidRPr="00BF2611">
        <w:rPr>
          <w:lang w:val="en-US"/>
        </w:rPr>
        <w:t xml:space="preserve">. </w:t>
      </w:r>
      <w:proofErr w:type="spellStart"/>
      <w:r w:rsidRPr="00BF2611">
        <w:rPr>
          <w:lang w:val="en-US"/>
        </w:rPr>
        <w:t>Nequam</w:t>
      </w:r>
      <w:proofErr w:type="spellEnd"/>
      <w:r w:rsidRPr="00BF2611">
        <w:rPr>
          <w:lang w:val="en-US"/>
        </w:rPr>
        <w:t xml:space="preserve"> </w:t>
      </w:r>
      <w:proofErr w:type="spellStart"/>
      <w:r w:rsidRPr="00BF2611">
        <w:rPr>
          <w:lang w:val="en-US"/>
        </w:rPr>
        <w:t>reped</w:t>
      </w:r>
      <w:proofErr w:type="spellEnd"/>
      <w:r w:rsidRPr="00BF2611">
        <w:rPr>
          <w:lang w:val="en-US"/>
        </w:rPr>
        <w:t xml:space="preserve"> </w:t>
      </w:r>
      <w:proofErr w:type="spellStart"/>
      <w:r w:rsidRPr="00BF2611">
        <w:rPr>
          <w:lang w:val="en-US"/>
        </w:rPr>
        <w:t>untur</w:t>
      </w:r>
      <w:proofErr w:type="spellEnd"/>
      <w:r w:rsidRPr="00BF2611">
        <w:rPr>
          <w:lang w:val="en-US"/>
        </w:rPr>
        <w:t xml:space="preserve">, </w:t>
      </w:r>
      <w:proofErr w:type="spellStart"/>
      <w:r w:rsidRPr="00BF2611">
        <w:rPr>
          <w:lang w:val="en-US"/>
        </w:rPr>
        <w:t>sequam</w:t>
      </w:r>
      <w:proofErr w:type="spellEnd"/>
      <w:r w:rsidRPr="00BF2611">
        <w:rPr>
          <w:lang w:val="en-US"/>
        </w:rPr>
        <w:t xml:space="preserve"> </w:t>
      </w:r>
      <w:proofErr w:type="gramStart"/>
      <w:r w:rsidRPr="00BF2611">
        <w:rPr>
          <w:lang w:val="en-US"/>
        </w:rPr>
        <w:t>a</w:t>
      </w:r>
      <w:proofErr w:type="gramEnd"/>
      <w:r w:rsidRPr="00BF2611">
        <w:rPr>
          <w:lang w:val="en-US"/>
        </w:rPr>
        <w:t xml:space="preserve"> int a es </w:t>
      </w:r>
      <w:proofErr w:type="spellStart"/>
      <w:r w:rsidRPr="00BF2611">
        <w:rPr>
          <w:lang w:val="en-US"/>
        </w:rPr>
        <w:t>enis</w:t>
      </w:r>
      <w:proofErr w:type="spellEnd"/>
      <w:r w:rsidRPr="00BF2611">
        <w:rPr>
          <w:lang w:val="en-US"/>
        </w:rPr>
        <w:t xml:space="preserve"> et </w:t>
      </w:r>
      <w:proofErr w:type="spellStart"/>
      <w:r w:rsidRPr="00BF2611">
        <w:rPr>
          <w:lang w:val="en-US"/>
        </w:rPr>
        <w:t>venis</w:t>
      </w:r>
      <w:proofErr w:type="spellEnd"/>
      <w:r w:rsidRPr="00BF2611">
        <w:rPr>
          <w:lang w:val="en-US"/>
        </w:rPr>
        <w:t xml:space="preserve"> </w:t>
      </w:r>
      <w:proofErr w:type="spellStart"/>
      <w:r w:rsidRPr="00BF2611">
        <w:rPr>
          <w:lang w:val="en-US"/>
        </w:rPr>
        <w:t>est</w:t>
      </w:r>
      <w:proofErr w:type="spellEnd"/>
      <w:r w:rsidRPr="00BF2611">
        <w:rPr>
          <w:lang w:val="en-US"/>
        </w:rPr>
        <w:t xml:space="preserve">, quo </w:t>
      </w:r>
      <w:proofErr w:type="spellStart"/>
      <w:r w:rsidRPr="00BF2611">
        <w:rPr>
          <w:lang w:val="en-US"/>
        </w:rPr>
        <w:t>torios</w:t>
      </w:r>
      <w:proofErr w:type="spellEnd"/>
      <w:r w:rsidRPr="00BF2611">
        <w:rPr>
          <w:lang w:val="en-US"/>
        </w:rPr>
        <w:t xml:space="preserve"> </w:t>
      </w:r>
      <w:proofErr w:type="spellStart"/>
      <w:r w:rsidRPr="00BF2611">
        <w:rPr>
          <w:lang w:val="en-US"/>
        </w:rPr>
        <w:t>dest</w:t>
      </w:r>
      <w:proofErr w:type="spellEnd"/>
      <w:r w:rsidRPr="00BF2611">
        <w:rPr>
          <w:lang w:val="en-US"/>
        </w:rPr>
        <w:t xml:space="preserve"> </w:t>
      </w:r>
      <w:proofErr w:type="spellStart"/>
      <w:r w:rsidRPr="00BF2611">
        <w:rPr>
          <w:lang w:val="en-US"/>
        </w:rPr>
        <w:t>everspe</w:t>
      </w:r>
      <w:proofErr w:type="spellEnd"/>
      <w:r w:rsidRPr="00BF2611">
        <w:rPr>
          <w:lang w:val="en-US"/>
        </w:rPr>
        <w:t xml:space="preserve"> </w:t>
      </w:r>
      <w:proofErr w:type="spellStart"/>
      <w:r w:rsidRPr="00BF2611">
        <w:rPr>
          <w:lang w:val="en-US"/>
        </w:rPr>
        <w:t>rumquid</w:t>
      </w:r>
      <w:proofErr w:type="spellEnd"/>
      <w:r w:rsidRPr="00BF2611">
        <w:rPr>
          <w:lang w:val="en-US"/>
        </w:rPr>
        <w:t xml:space="preserve"> </w:t>
      </w:r>
      <w:proofErr w:type="spellStart"/>
      <w:r w:rsidRPr="00BF2611">
        <w:rPr>
          <w:lang w:val="en-US"/>
        </w:rPr>
        <w:t>ut</w:t>
      </w:r>
      <w:proofErr w:type="spellEnd"/>
      <w:r w:rsidRPr="00BF2611">
        <w:rPr>
          <w:lang w:val="en-US"/>
        </w:rPr>
        <w:t xml:space="preserve"> que </w:t>
      </w:r>
      <w:proofErr w:type="spellStart"/>
      <w:r w:rsidRPr="00BF2611">
        <w:rPr>
          <w:lang w:val="en-US"/>
        </w:rPr>
        <w:t>doluptae</w:t>
      </w:r>
      <w:proofErr w:type="spellEnd"/>
      <w:r w:rsidRPr="00BF2611">
        <w:rPr>
          <w:lang w:val="en-US"/>
        </w:rPr>
        <w:t xml:space="preserve"> </w:t>
      </w:r>
      <w:proofErr w:type="spellStart"/>
      <w:r w:rsidRPr="00BF2611">
        <w:rPr>
          <w:lang w:val="en-US"/>
        </w:rPr>
        <w:t>seque</w:t>
      </w:r>
      <w:proofErr w:type="spellEnd"/>
      <w:r w:rsidRPr="00BF2611">
        <w:rPr>
          <w:lang w:val="en-US"/>
        </w:rPr>
        <w:t xml:space="preserve"> od et. </w:t>
      </w:r>
      <w:r w:rsidRPr="00FD15FB">
        <w:t xml:space="preserve">Bus </w:t>
      </w:r>
      <w:proofErr w:type="spellStart"/>
      <w:r w:rsidRPr="00FD15FB">
        <w:t>verio</w:t>
      </w:r>
      <w:proofErr w:type="spellEnd"/>
      <w:r w:rsidRPr="00FD15FB">
        <w:t xml:space="preserve"> </w:t>
      </w:r>
      <w:proofErr w:type="spellStart"/>
      <w:r w:rsidRPr="00FD15FB">
        <w:t>illant</w:t>
      </w:r>
      <w:proofErr w:type="spellEnd"/>
      <w:r w:rsidRPr="00FD15FB">
        <w:t xml:space="preserve"> </w:t>
      </w:r>
      <w:proofErr w:type="spellStart"/>
      <w:r w:rsidRPr="00FD15FB">
        <w:t>ut</w:t>
      </w:r>
      <w:proofErr w:type="spellEnd"/>
      <w:r w:rsidRPr="00FD15FB">
        <w:t xml:space="preserve"> </w:t>
      </w:r>
      <w:proofErr w:type="spellStart"/>
      <w:r w:rsidRPr="00FD15FB">
        <w:t>qui</w:t>
      </w:r>
      <w:proofErr w:type="spellEnd"/>
      <w:r w:rsidRPr="00FD15FB">
        <w:t xml:space="preserve"> </w:t>
      </w:r>
      <w:proofErr w:type="spellStart"/>
      <w:r w:rsidRPr="00FD15FB">
        <w:t>re</w:t>
      </w:r>
      <w:proofErr w:type="spellEnd"/>
      <w:r w:rsidRPr="00FD15FB">
        <w:t xml:space="preserve">, </w:t>
      </w:r>
      <w:proofErr w:type="spellStart"/>
      <w:r w:rsidRPr="00FD15FB">
        <w:t>ommolorero</w:t>
      </w:r>
      <w:proofErr w:type="spellEnd"/>
      <w:r w:rsidRPr="00FD15FB">
        <w:t xml:space="preserve"> </w:t>
      </w:r>
      <w:proofErr w:type="spellStart"/>
      <w:r w:rsidRPr="00FD15FB">
        <w:t>totatur</w:t>
      </w:r>
      <w:proofErr w:type="spellEnd"/>
      <w:r w:rsidRPr="00FD15FB">
        <w:t xml:space="preserve">? </w:t>
      </w:r>
      <w:proofErr w:type="spellStart"/>
      <w:r w:rsidRPr="00FD15FB">
        <w:t>Xeriae</w:t>
      </w:r>
      <w:proofErr w:type="spellEnd"/>
      <w:r w:rsidRPr="00FD15FB">
        <w:t xml:space="preserve">. </w:t>
      </w:r>
    </w:p>
    <w:p w14:paraId="08B8FDB3" w14:textId="77777777" w:rsidR="009215A8" w:rsidRPr="00FD15FB" w:rsidRDefault="00BF2611" w:rsidP="00B06534">
      <w:pPr>
        <w:pStyle w:val="IGMFlie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30A7CFD8" wp14:editId="33E5C30F">
                <wp:simplePos x="0" y="0"/>
                <wp:positionH relativeFrom="margin">
                  <wp:posOffset>3810</wp:posOffset>
                </wp:positionH>
                <wp:positionV relativeFrom="page">
                  <wp:posOffset>4469130</wp:posOffset>
                </wp:positionV>
                <wp:extent cx="2493645" cy="2773680"/>
                <wp:effectExtent l="0" t="0" r="8255" b="762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645" cy="277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43D34" w14:textId="77777777" w:rsidR="00BF2611" w:rsidRDefault="00BF2611" w:rsidP="00BF2611">
                            <w:pPr>
                              <w:pStyle w:val="KontaktberschriftInnen-undRckseite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>Kontakt</w:t>
                            </w:r>
                          </w:p>
                          <w:p w14:paraId="194CD06E" w14:textId="77777777" w:rsidR="00BF2611" w:rsidRDefault="00BF2611" w:rsidP="00BF2611">
                            <w:pPr>
                              <w:pStyle w:val="KontaktdatenInnen-undRckseite"/>
                            </w:pPr>
                            <w:r>
                              <w:t>IG Metall</w:t>
                            </w:r>
                          </w:p>
                          <w:p w14:paraId="32E4CBF3" w14:textId="77777777" w:rsidR="00BF2611" w:rsidRDefault="00BF2611" w:rsidP="00BF2611">
                            <w:pPr>
                              <w:pStyle w:val="KontaktdatenInnen-undRckseite"/>
                            </w:pPr>
                            <w:r>
                              <w:t>Musterstraße 123</w:t>
                            </w:r>
                          </w:p>
                          <w:p w14:paraId="0E7107C4" w14:textId="77777777" w:rsidR="00BF2611" w:rsidRDefault="00BF2611" w:rsidP="00BF2611">
                            <w:pPr>
                              <w:pStyle w:val="KontaktdatenInnen-undRckseite"/>
                            </w:pPr>
                            <w:r>
                              <w:t>12345 Musterstadt</w:t>
                            </w:r>
                          </w:p>
                          <w:p w14:paraId="21439F8E" w14:textId="77777777" w:rsidR="00BF2611" w:rsidRDefault="00BF2611" w:rsidP="00BF2611">
                            <w:pPr>
                              <w:pStyle w:val="KontaktdatenInnen-undRckseite"/>
                            </w:pPr>
                            <w:r>
                              <w:t>Telefon:</w:t>
                            </w:r>
                            <w:r>
                              <w:tab/>
                              <w:t>01234 / 1234567-0</w:t>
                            </w:r>
                          </w:p>
                          <w:p w14:paraId="3A4CCAA6" w14:textId="77777777" w:rsidR="00BF2611" w:rsidRDefault="00BF2611" w:rsidP="00BF2611">
                            <w:pPr>
                              <w:pStyle w:val="KontaktdatenInnen-undRckseite"/>
                            </w:pPr>
                            <w:r>
                              <w:t>Telefax:</w:t>
                            </w:r>
                            <w:r>
                              <w:tab/>
                              <w:t>01234 / 1234567-11</w:t>
                            </w:r>
                          </w:p>
                          <w:p w14:paraId="2F0727C2" w14:textId="77777777" w:rsidR="00BF2611" w:rsidRDefault="00BF2611" w:rsidP="00BF2611">
                            <w:pPr>
                              <w:pStyle w:val="KontaktdatenInnen-undRckseite"/>
                            </w:pPr>
                            <w:r>
                              <w:t>info@igmetall.de</w:t>
                            </w:r>
                          </w:p>
                          <w:p w14:paraId="408D1511" w14:textId="77777777" w:rsidR="00BF2611" w:rsidRDefault="00BF2611" w:rsidP="00BF2611">
                            <w:pPr>
                              <w:pStyle w:val="KontaktdatenRckseite"/>
                              <w:rPr>
                                <w:rFonts w:ascii="MinionPro-Regular" w:hAnsi="MinionPro-Regular" w:cs="MinionPro-Regular"/>
                                <w:sz w:val="12"/>
                                <w:szCs w:val="12"/>
                              </w:rPr>
                            </w:pPr>
                          </w:p>
                          <w:p w14:paraId="7F6E13F9" w14:textId="77777777" w:rsidR="00BF2611" w:rsidRDefault="00BF2611" w:rsidP="00BF2611">
                            <w:pPr>
                              <w:pStyle w:val="ImpressumberschriftRckseite"/>
                            </w:pPr>
                            <w:r>
                              <w:t>Impressum</w:t>
                            </w:r>
                          </w:p>
                          <w:p w14:paraId="3D013FC1" w14:textId="77777777" w:rsidR="00BF2611" w:rsidRPr="00BF2611" w:rsidRDefault="00BF2611" w:rsidP="00BF2611">
                            <w:pPr>
                              <w:pStyle w:val="ImpressumRckseite"/>
                              <w:rPr>
                                <w:b w:val="0"/>
                                <w:bCs w:val="0"/>
                              </w:rPr>
                            </w:pPr>
                            <w:r w:rsidRPr="00BF2611">
                              <w:rPr>
                                <w:b w:val="0"/>
                                <w:bCs w:val="0"/>
                              </w:rPr>
                              <w:t>IG Metall</w:t>
                            </w:r>
                          </w:p>
                          <w:p w14:paraId="73F7922C" w14:textId="77777777" w:rsidR="00BF2611" w:rsidRPr="00BF2611" w:rsidRDefault="00BF2611" w:rsidP="00BF2611">
                            <w:pPr>
                              <w:pStyle w:val="ImpressumRckseite"/>
                              <w:rPr>
                                <w:b w:val="0"/>
                                <w:bCs w:val="0"/>
                              </w:rPr>
                            </w:pPr>
                            <w:r w:rsidRPr="00BF2611">
                              <w:rPr>
                                <w:b w:val="0"/>
                                <w:bCs w:val="0"/>
                              </w:rPr>
                              <w:t>Wilhelm-Leuschner-Str. 79, 60329 Frankfurt am Main</w:t>
                            </w:r>
                          </w:p>
                          <w:p w14:paraId="197299D8" w14:textId="3FE8588D" w:rsidR="00BF2611" w:rsidRPr="00BF2611" w:rsidRDefault="00BF2611" w:rsidP="00BF2611">
                            <w:pPr>
                              <w:pStyle w:val="ImpressumRckseite"/>
                              <w:rPr>
                                <w:b w:val="0"/>
                                <w:bCs w:val="0"/>
                              </w:rPr>
                            </w:pPr>
                            <w:r w:rsidRPr="00BF2611">
                              <w:rPr>
                                <w:b w:val="0"/>
                                <w:bCs w:val="0"/>
                              </w:rPr>
                              <w:t xml:space="preserve">Vertreten durch den Vorstand, </w:t>
                            </w:r>
                            <w:r w:rsidR="00A24B59" w:rsidRPr="00A24B59">
                              <w:rPr>
                                <w:b w:val="0"/>
                                <w:bCs w:val="0"/>
                              </w:rPr>
                              <w:t>1. Vorsitzende: Christiane Benner</w:t>
                            </w:r>
                            <w:r w:rsidR="00A24B59">
                              <w:rPr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="007847AA">
                              <w:rPr>
                                <w:b w:val="0"/>
                                <w:bCs w:val="0"/>
                              </w:rPr>
                              <w:t>Kontakt: vorstand@igmetall.de</w:t>
                            </w:r>
                          </w:p>
                          <w:p w14:paraId="5C84AA8A" w14:textId="77777777" w:rsidR="00BF2611" w:rsidRPr="00BF2611" w:rsidRDefault="00BF2611" w:rsidP="00BF2611">
                            <w:pPr>
                              <w:pStyle w:val="ImpressumRckseite"/>
                              <w:rPr>
                                <w:b w:val="0"/>
                                <w:bCs w:val="0"/>
                              </w:rPr>
                            </w:pPr>
                            <w:proofErr w:type="spellStart"/>
                            <w:r w:rsidRPr="00BF2611">
                              <w:rPr>
                                <w:b w:val="0"/>
                                <w:bCs w:val="0"/>
                              </w:rPr>
                              <w:t>V.i.</w:t>
                            </w:r>
                            <w:r w:rsidR="00E045A2">
                              <w:rPr>
                                <w:b w:val="0"/>
                                <w:bCs w:val="0"/>
                              </w:rPr>
                              <w:t>S.d.P</w:t>
                            </w:r>
                            <w:proofErr w:type="spellEnd"/>
                            <w:r w:rsidR="00E045A2">
                              <w:rPr>
                                <w:b w:val="0"/>
                                <w:bCs w:val="0"/>
                              </w:rPr>
                              <w:t xml:space="preserve">. / Verantwortlich nach § 18 Abs. 2 </w:t>
                            </w:r>
                            <w:proofErr w:type="spellStart"/>
                            <w:r w:rsidR="00E045A2">
                              <w:rPr>
                                <w:b w:val="0"/>
                                <w:bCs w:val="0"/>
                              </w:rPr>
                              <w:t>M</w:t>
                            </w:r>
                            <w:r w:rsidRPr="00BF2611">
                              <w:rPr>
                                <w:b w:val="0"/>
                                <w:bCs w:val="0"/>
                              </w:rPr>
                              <w:t>StV</w:t>
                            </w:r>
                            <w:proofErr w:type="spellEnd"/>
                            <w:r w:rsidRPr="00BF2611">
                              <w:rPr>
                                <w:b w:val="0"/>
                                <w:bCs w:val="0"/>
                              </w:rPr>
                              <w:t xml:space="preserve">: </w:t>
                            </w:r>
                          </w:p>
                          <w:p w14:paraId="688F5D60" w14:textId="77777777" w:rsidR="00BF2611" w:rsidRPr="00BF2611" w:rsidRDefault="00BF2611" w:rsidP="00BF2611">
                            <w:pPr>
                              <w:pStyle w:val="ImpressumRckseite"/>
                              <w:rPr>
                                <w:b w:val="0"/>
                                <w:bCs w:val="0"/>
                              </w:rPr>
                            </w:pPr>
                            <w:r w:rsidRPr="00BF2611">
                              <w:rPr>
                                <w:b w:val="0"/>
                                <w:bCs w:val="0"/>
                              </w:rPr>
                              <w:t>Vorname Nachname</w:t>
                            </w:r>
                          </w:p>
                          <w:p w14:paraId="5EFE25A2" w14:textId="77777777" w:rsidR="00BF2611" w:rsidRPr="00BF2611" w:rsidRDefault="00BF2611" w:rsidP="00BF2611">
                            <w:pPr>
                              <w:pStyle w:val="ImpressumRckseite"/>
                              <w:rPr>
                                <w:b w:val="0"/>
                                <w:bCs w:val="0"/>
                              </w:rPr>
                            </w:pPr>
                            <w:r w:rsidRPr="00BF2611">
                              <w:rPr>
                                <w:b w:val="0"/>
                                <w:bCs w:val="0"/>
                              </w:rPr>
                              <w:t>Gliederung/Funktion</w:t>
                            </w:r>
                          </w:p>
                          <w:p w14:paraId="56F6980F" w14:textId="77777777" w:rsidR="00BF2611" w:rsidRPr="00BF2611" w:rsidRDefault="00BF2611" w:rsidP="00BF2611">
                            <w:pPr>
                              <w:pStyle w:val="ImpressumRckseite"/>
                              <w:rPr>
                                <w:b w:val="0"/>
                                <w:bCs w:val="0"/>
                              </w:rPr>
                            </w:pPr>
                            <w:r w:rsidRPr="00BF2611">
                              <w:rPr>
                                <w:b w:val="0"/>
                                <w:bCs w:val="0"/>
                              </w:rPr>
                              <w:t>Musterstraße 123, 12345 Musterstadt</w:t>
                            </w:r>
                          </w:p>
                          <w:p w14:paraId="4D3459FB" w14:textId="77777777" w:rsidR="00BF2611" w:rsidRPr="00BF2611" w:rsidRDefault="00BF2611" w:rsidP="00BF2611">
                            <w:pPr>
                              <w:pStyle w:val="ImpressumRckseite"/>
                              <w:rPr>
                                <w:b w:val="0"/>
                                <w:bCs w:val="0"/>
                              </w:rPr>
                            </w:pPr>
                            <w:r w:rsidRPr="00BF2611">
                              <w:rPr>
                                <w:b w:val="0"/>
                                <w:bCs w:val="0"/>
                              </w:rPr>
                              <w:t>Kontakt: muster@igmetall.de</w:t>
                            </w:r>
                          </w:p>
                          <w:p w14:paraId="6C6CC68D" w14:textId="77777777" w:rsidR="00BF2611" w:rsidRPr="00BF2611" w:rsidRDefault="00BF2611" w:rsidP="00BF2611">
                            <w:pPr>
                              <w:pStyle w:val="ImpressumRckseite"/>
                              <w:rPr>
                                <w:b w:val="0"/>
                                <w:bCs w:val="0"/>
                              </w:rPr>
                            </w:pPr>
                          </w:p>
                          <w:p w14:paraId="2409FD4B" w14:textId="77777777" w:rsidR="00BF2611" w:rsidRPr="00793C7C" w:rsidRDefault="00BF2611" w:rsidP="00BF2611">
                            <w:pPr>
                              <w:pStyle w:val="IGMImpressum"/>
                            </w:pPr>
                            <w:r>
                              <w:t>Monat 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7CFD8" id="Textfeld 6" o:spid="_x0000_s1029" type="#_x0000_t202" style="position:absolute;margin-left:.3pt;margin-top:351.9pt;width:196.35pt;height:218.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" filled="f" stroked="f" strokeweight=".5pt">
                <v:textbox inset="0,0,0,0">
                  <w:txbxContent>
                    <w:p w14:paraId="50243D34" w14:textId="77777777" w:rsidR="00BF2611" w:rsidRDefault="00BF2611" w:rsidP="00BF2611">
                      <w:pPr>
                        <w:pStyle w:val="KontaktberschriftInnen-undRckseite"/>
                        <w:rPr>
                          <w:b w:val="0"/>
                          <w:bCs w:val="0"/>
                        </w:rPr>
                      </w:pPr>
                      <w:r>
                        <w:t>Kontakt</w:t>
                      </w:r>
                    </w:p>
                    <w:p w14:paraId="194CD06E" w14:textId="77777777" w:rsidR="00BF2611" w:rsidRDefault="00BF2611" w:rsidP="00BF2611">
                      <w:pPr>
                        <w:pStyle w:val="KontaktdatenInnen-undRckseite"/>
                      </w:pPr>
                      <w:r>
                        <w:t>IG Metall</w:t>
                      </w:r>
                    </w:p>
                    <w:p w14:paraId="32E4CBF3" w14:textId="77777777" w:rsidR="00BF2611" w:rsidRDefault="00BF2611" w:rsidP="00BF2611">
                      <w:pPr>
                        <w:pStyle w:val="KontaktdatenInnen-undRckseite"/>
                      </w:pPr>
                      <w:r>
                        <w:t>Musterstraße 123</w:t>
                      </w:r>
                    </w:p>
                    <w:p w14:paraId="0E7107C4" w14:textId="77777777" w:rsidR="00BF2611" w:rsidRDefault="00BF2611" w:rsidP="00BF2611">
                      <w:pPr>
                        <w:pStyle w:val="KontaktdatenInnen-undRckseite"/>
                      </w:pPr>
                      <w:r>
                        <w:t>12345 Musterstadt</w:t>
                      </w:r>
                    </w:p>
                    <w:p w14:paraId="21439F8E" w14:textId="77777777" w:rsidR="00BF2611" w:rsidRDefault="00BF2611" w:rsidP="00BF2611">
                      <w:pPr>
                        <w:pStyle w:val="KontaktdatenInnen-undRckseite"/>
                      </w:pPr>
                      <w:r>
                        <w:t>Telefon:</w:t>
                      </w:r>
                      <w:r>
                        <w:tab/>
                        <w:t>01234 / 1234567-0</w:t>
                      </w:r>
                    </w:p>
                    <w:p w14:paraId="3A4CCAA6" w14:textId="77777777" w:rsidR="00BF2611" w:rsidRDefault="00BF2611" w:rsidP="00BF2611">
                      <w:pPr>
                        <w:pStyle w:val="KontaktdatenInnen-undRckseite"/>
                      </w:pPr>
                      <w:r>
                        <w:t>Telefax:</w:t>
                      </w:r>
                      <w:r>
                        <w:tab/>
                        <w:t>01234 / 1234567-11</w:t>
                      </w:r>
                    </w:p>
                    <w:p w14:paraId="2F0727C2" w14:textId="77777777" w:rsidR="00BF2611" w:rsidRDefault="00BF2611" w:rsidP="00BF2611">
                      <w:pPr>
                        <w:pStyle w:val="KontaktdatenInnen-undRckseite"/>
                      </w:pPr>
                      <w:r>
                        <w:t>info@igmetall.de</w:t>
                      </w:r>
                    </w:p>
                    <w:p w14:paraId="408D1511" w14:textId="77777777" w:rsidR="00BF2611" w:rsidRDefault="00BF2611" w:rsidP="00BF2611">
                      <w:pPr>
                        <w:pStyle w:val="KontaktdatenRckseite"/>
                        <w:rPr>
                          <w:rFonts w:ascii="MinionPro-Regular" w:hAnsi="MinionPro-Regular" w:cs="MinionPro-Regular"/>
                          <w:sz w:val="12"/>
                          <w:szCs w:val="12"/>
                        </w:rPr>
                      </w:pPr>
                    </w:p>
                    <w:p w14:paraId="7F6E13F9" w14:textId="77777777" w:rsidR="00BF2611" w:rsidRDefault="00BF2611" w:rsidP="00BF2611">
                      <w:pPr>
                        <w:pStyle w:val="ImpressumberschriftRckseite"/>
                      </w:pPr>
                      <w:r>
                        <w:t>Impressum</w:t>
                      </w:r>
                    </w:p>
                    <w:p w14:paraId="3D013FC1" w14:textId="77777777" w:rsidR="00BF2611" w:rsidRPr="00BF2611" w:rsidRDefault="00BF2611" w:rsidP="00BF2611">
                      <w:pPr>
                        <w:pStyle w:val="ImpressumRckseite"/>
                        <w:rPr>
                          <w:b w:val="0"/>
                          <w:bCs w:val="0"/>
                        </w:rPr>
                      </w:pPr>
                      <w:r w:rsidRPr="00BF2611">
                        <w:rPr>
                          <w:b w:val="0"/>
                          <w:bCs w:val="0"/>
                        </w:rPr>
                        <w:t>IG Metall</w:t>
                      </w:r>
                    </w:p>
                    <w:p w14:paraId="73F7922C" w14:textId="77777777" w:rsidR="00BF2611" w:rsidRPr="00BF2611" w:rsidRDefault="00BF2611" w:rsidP="00BF2611">
                      <w:pPr>
                        <w:pStyle w:val="ImpressumRckseite"/>
                        <w:rPr>
                          <w:b w:val="0"/>
                          <w:bCs w:val="0"/>
                        </w:rPr>
                      </w:pPr>
                      <w:r w:rsidRPr="00BF2611">
                        <w:rPr>
                          <w:b w:val="0"/>
                          <w:bCs w:val="0"/>
                        </w:rPr>
                        <w:t>Wilhelm-Leuschner-Str. 79, 60329 Frankfurt am Main</w:t>
                      </w:r>
                    </w:p>
                    <w:p w14:paraId="197299D8" w14:textId="3FE8588D" w:rsidR="00BF2611" w:rsidRPr="00BF2611" w:rsidRDefault="00BF2611" w:rsidP="00BF2611">
                      <w:pPr>
                        <w:pStyle w:val="ImpressumRckseite"/>
                        <w:rPr>
                          <w:b w:val="0"/>
                          <w:bCs w:val="0"/>
                        </w:rPr>
                      </w:pPr>
                      <w:r w:rsidRPr="00BF2611">
                        <w:rPr>
                          <w:b w:val="0"/>
                          <w:bCs w:val="0"/>
                        </w:rPr>
                        <w:t xml:space="preserve">Vertreten durch den Vorstand, </w:t>
                      </w:r>
                      <w:r w:rsidR="00A24B59" w:rsidRPr="00A24B59">
                        <w:rPr>
                          <w:b w:val="0"/>
                          <w:bCs w:val="0"/>
                        </w:rPr>
                        <w:t>1. Vorsitzende: Christiane Benner</w:t>
                      </w:r>
                      <w:r w:rsidR="00A24B59">
                        <w:rPr>
                          <w:b w:val="0"/>
                          <w:bCs w:val="0"/>
                        </w:rPr>
                        <w:t xml:space="preserve"> </w:t>
                      </w:r>
                      <w:r w:rsidR="007847AA">
                        <w:rPr>
                          <w:b w:val="0"/>
                          <w:bCs w:val="0"/>
                        </w:rPr>
                        <w:t>Kontakt: vorstand@igmetall.de</w:t>
                      </w:r>
                    </w:p>
                    <w:p w14:paraId="5C84AA8A" w14:textId="77777777" w:rsidR="00BF2611" w:rsidRPr="00BF2611" w:rsidRDefault="00BF2611" w:rsidP="00BF2611">
                      <w:pPr>
                        <w:pStyle w:val="ImpressumRckseite"/>
                        <w:rPr>
                          <w:b w:val="0"/>
                          <w:bCs w:val="0"/>
                        </w:rPr>
                      </w:pPr>
                      <w:proofErr w:type="spellStart"/>
                      <w:r w:rsidRPr="00BF2611">
                        <w:rPr>
                          <w:b w:val="0"/>
                          <w:bCs w:val="0"/>
                        </w:rPr>
                        <w:t>V.i.</w:t>
                      </w:r>
                      <w:r w:rsidR="00E045A2">
                        <w:rPr>
                          <w:b w:val="0"/>
                          <w:bCs w:val="0"/>
                        </w:rPr>
                        <w:t>S.d.P</w:t>
                      </w:r>
                      <w:proofErr w:type="spellEnd"/>
                      <w:r w:rsidR="00E045A2">
                        <w:rPr>
                          <w:b w:val="0"/>
                          <w:bCs w:val="0"/>
                        </w:rPr>
                        <w:t xml:space="preserve">. / Verantwortlich nach § 18 Abs. 2 </w:t>
                      </w:r>
                      <w:proofErr w:type="spellStart"/>
                      <w:r w:rsidR="00E045A2">
                        <w:rPr>
                          <w:b w:val="0"/>
                          <w:bCs w:val="0"/>
                        </w:rPr>
                        <w:t>M</w:t>
                      </w:r>
                      <w:r w:rsidRPr="00BF2611">
                        <w:rPr>
                          <w:b w:val="0"/>
                          <w:bCs w:val="0"/>
                        </w:rPr>
                        <w:t>StV</w:t>
                      </w:r>
                      <w:proofErr w:type="spellEnd"/>
                      <w:r w:rsidRPr="00BF2611">
                        <w:rPr>
                          <w:b w:val="0"/>
                          <w:bCs w:val="0"/>
                        </w:rPr>
                        <w:t xml:space="preserve">: </w:t>
                      </w:r>
                    </w:p>
                    <w:p w14:paraId="688F5D60" w14:textId="77777777" w:rsidR="00BF2611" w:rsidRPr="00BF2611" w:rsidRDefault="00BF2611" w:rsidP="00BF2611">
                      <w:pPr>
                        <w:pStyle w:val="ImpressumRckseite"/>
                        <w:rPr>
                          <w:b w:val="0"/>
                          <w:bCs w:val="0"/>
                        </w:rPr>
                      </w:pPr>
                      <w:r w:rsidRPr="00BF2611">
                        <w:rPr>
                          <w:b w:val="0"/>
                          <w:bCs w:val="0"/>
                        </w:rPr>
                        <w:t>Vorname Nachname</w:t>
                      </w:r>
                    </w:p>
                    <w:p w14:paraId="5EFE25A2" w14:textId="77777777" w:rsidR="00BF2611" w:rsidRPr="00BF2611" w:rsidRDefault="00BF2611" w:rsidP="00BF2611">
                      <w:pPr>
                        <w:pStyle w:val="ImpressumRckseite"/>
                        <w:rPr>
                          <w:b w:val="0"/>
                          <w:bCs w:val="0"/>
                        </w:rPr>
                      </w:pPr>
                      <w:r w:rsidRPr="00BF2611">
                        <w:rPr>
                          <w:b w:val="0"/>
                          <w:bCs w:val="0"/>
                        </w:rPr>
                        <w:t>Gliederung/Funktion</w:t>
                      </w:r>
                    </w:p>
                    <w:p w14:paraId="56F6980F" w14:textId="77777777" w:rsidR="00BF2611" w:rsidRPr="00BF2611" w:rsidRDefault="00BF2611" w:rsidP="00BF2611">
                      <w:pPr>
                        <w:pStyle w:val="ImpressumRckseite"/>
                        <w:rPr>
                          <w:b w:val="0"/>
                          <w:bCs w:val="0"/>
                        </w:rPr>
                      </w:pPr>
                      <w:r w:rsidRPr="00BF2611">
                        <w:rPr>
                          <w:b w:val="0"/>
                          <w:bCs w:val="0"/>
                        </w:rPr>
                        <w:t>Musterstraße 123, 12345 Musterstadt</w:t>
                      </w:r>
                    </w:p>
                    <w:p w14:paraId="4D3459FB" w14:textId="77777777" w:rsidR="00BF2611" w:rsidRPr="00BF2611" w:rsidRDefault="00BF2611" w:rsidP="00BF2611">
                      <w:pPr>
                        <w:pStyle w:val="ImpressumRckseite"/>
                        <w:rPr>
                          <w:b w:val="0"/>
                          <w:bCs w:val="0"/>
                        </w:rPr>
                      </w:pPr>
                      <w:r w:rsidRPr="00BF2611">
                        <w:rPr>
                          <w:b w:val="0"/>
                          <w:bCs w:val="0"/>
                        </w:rPr>
                        <w:t>Kontakt: muster@igmetall.de</w:t>
                      </w:r>
                    </w:p>
                    <w:p w14:paraId="6C6CC68D" w14:textId="77777777" w:rsidR="00BF2611" w:rsidRPr="00BF2611" w:rsidRDefault="00BF2611" w:rsidP="00BF2611">
                      <w:pPr>
                        <w:pStyle w:val="ImpressumRckseite"/>
                        <w:rPr>
                          <w:b w:val="0"/>
                          <w:bCs w:val="0"/>
                        </w:rPr>
                      </w:pPr>
                    </w:p>
                    <w:p w14:paraId="2409FD4B" w14:textId="77777777" w:rsidR="00BF2611" w:rsidRPr="00793C7C" w:rsidRDefault="00BF2611" w:rsidP="00BF2611">
                      <w:pPr>
                        <w:pStyle w:val="IGMImpressum"/>
                      </w:pPr>
                      <w:r>
                        <w:t>Monat 20XX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3816" w:rsidRPr="00FD15F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DDADB5" wp14:editId="2B5DDC43">
                <wp:simplePos x="0" y="0"/>
                <wp:positionH relativeFrom="page">
                  <wp:posOffset>3376041</wp:posOffset>
                </wp:positionH>
                <wp:positionV relativeFrom="margin">
                  <wp:posOffset>6545834</wp:posOffset>
                </wp:positionV>
                <wp:extent cx="449580" cy="104140"/>
                <wp:effectExtent l="7620" t="5080" r="2540" b="254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49580" cy="104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3E8C9" w14:textId="77777777" w:rsidR="00B06534" w:rsidRDefault="00B06534" w:rsidP="00B06534">
                            <w:pPr>
                              <w:pStyle w:val="IGMProduktnummer"/>
                            </w:pPr>
                            <w:r>
                              <w:t>XXX-XXX-XXX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8F084" id="Textfeld 18" o:spid="_x0000_s1030" type="#_x0000_t202" style="position:absolute;margin-left:265.85pt;margin-top:515.4pt;width:35.4pt;height:8.2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" filled="f" stroked="f" strokeweight=".5pt">
                <v:textbox inset="0,0,0,0">
                  <w:txbxContent>
                    <w:p w:rsidR="00B06534" w:rsidRDefault="00B06534" w:rsidP="00B06534">
                      <w:pPr>
                        <w:pStyle w:val="IGMProduktnummer"/>
                      </w:pPr>
                      <w:r>
                        <w:t>XXX-XXX-XXX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sectPr w:rsidR="009215A8" w:rsidRPr="00FD15FB" w:rsidSect="00B06534">
      <w:pgSz w:w="5940" w:h="11900"/>
      <w:pgMar w:top="567" w:right="567" w:bottom="573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827A1" w14:textId="77777777" w:rsidR="000B7606" w:rsidRDefault="000B7606" w:rsidP="00BF2611">
      <w:r>
        <w:separator/>
      </w:r>
    </w:p>
  </w:endnote>
  <w:endnote w:type="continuationSeparator" w:id="0">
    <w:p w14:paraId="1EAD0E11" w14:textId="77777777" w:rsidR="000B7606" w:rsidRDefault="000B7606" w:rsidP="00BF2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a IGM">
    <w:panose1 w:val="02000503040000020004"/>
    <w:charset w:val="00"/>
    <w:family w:val="auto"/>
    <w:pitch w:val="variable"/>
    <w:sig w:usb0="A00002FF" w:usb1="5000207B" w:usb2="00000000" w:usb3="00000000" w:csb0="0000009F" w:csb1="00000000"/>
  </w:font>
  <w:font w:name="Meta OT">
    <w:altName w:val="Calibri"/>
    <w:panose1 w:val="020B0604020202020204"/>
    <w:charset w:val="4D"/>
    <w:family w:val="swiss"/>
    <w:pitch w:val="variable"/>
    <w:sig w:usb0="A00000EF" w:usb1="5000207B" w:usb2="00000000" w:usb3="00000000" w:csb0="00000001" w:csb1="00000000"/>
  </w:font>
  <w:font w:name="Meta Head IGM Cond Light">
    <w:panose1 w:val="02000506030000020004"/>
    <w:charset w:val="00"/>
    <w:family w:val="auto"/>
    <w:pitch w:val="variable"/>
    <w:sig w:usb0="A00000FF" w:usb1="5000206A" w:usb2="00000000" w:usb3="00000000" w:csb0="00000093" w:csb1="00000000"/>
  </w:font>
  <w:font w:name="Meta Head OT Cond Light">
    <w:altName w:val="Calibri"/>
    <w:panose1 w:val="020B0604020202020204"/>
    <w:charset w:val="4D"/>
    <w:family w:val="swiss"/>
    <w:pitch w:val="variable"/>
    <w:sig w:usb0="A00000EF" w:usb1="5000206A" w:usb2="00000000" w:usb3="00000000" w:csb0="00000001" w:csb1="00000000"/>
  </w:font>
  <w:font w:name="Meta Head IGM Cond Black">
    <w:panose1 w:val="02000A06040000020004"/>
    <w:charset w:val="00"/>
    <w:family w:val="auto"/>
    <w:pitch w:val="variable"/>
    <w:sig w:usb0="A00000FF" w:usb1="5000206A" w:usb2="00000000" w:usb3="00000000" w:csb0="00000093" w:csb1="00000000"/>
  </w:font>
  <w:font w:name="Meta Head OT Cond Black">
    <w:altName w:val="Calibri"/>
    <w:panose1 w:val="020B0604020202020204"/>
    <w:charset w:val="4D"/>
    <w:family w:val="swiss"/>
    <w:pitch w:val="variable"/>
    <w:sig w:usb0="A00000EF" w:usb1="5000206A" w:usb2="00000000" w:usb3="00000000" w:csb0="00000001" w:csb1="00000000"/>
  </w:font>
  <w:font w:name="Meta for IGM Pro">
    <w:altName w:val="Calibri"/>
    <w:panose1 w:val="020B0604020202020204"/>
    <w:charset w:val="00"/>
    <w:family w:val="auto"/>
    <w:pitch w:val="variable"/>
    <w:sig w:usb0="A00002FF" w:usb1="5000207B" w:usb2="00000000" w:usb3="00000000" w:csb0="0000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BFA1B" w14:textId="77777777" w:rsidR="000B7606" w:rsidRDefault="000B7606" w:rsidP="00BF2611">
      <w:r>
        <w:separator/>
      </w:r>
    </w:p>
  </w:footnote>
  <w:footnote w:type="continuationSeparator" w:id="0">
    <w:p w14:paraId="08403D89" w14:textId="77777777" w:rsidR="000B7606" w:rsidRDefault="000B7606" w:rsidP="00BF26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63.95pt;height:58.9pt" o:bullet="t">
        <v:imagedata r:id="rId1" o:title="Pfeil"/>
      </v:shape>
    </w:pict>
  </w:numPicBullet>
  <w:abstractNum w:abstractNumId="0" w15:restartNumberingAfterBreak="0">
    <w:nsid w:val="0E2B3215"/>
    <w:multiLevelType w:val="hybridMultilevel"/>
    <w:tmpl w:val="F78EC34E"/>
    <w:lvl w:ilvl="0" w:tplc="96CCBA60">
      <w:start w:val="1"/>
      <w:numFmt w:val="bullet"/>
      <w:pStyle w:val="IGMAufzhlung"/>
      <w:lvlText w:val=""/>
      <w:lvlPicBulletId w:val="0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mirrorMargin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evenAndOddHeaders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611"/>
    <w:rsid w:val="000B7606"/>
    <w:rsid w:val="00203816"/>
    <w:rsid w:val="002D44FC"/>
    <w:rsid w:val="0031466B"/>
    <w:rsid w:val="005A31FA"/>
    <w:rsid w:val="007847AA"/>
    <w:rsid w:val="00857331"/>
    <w:rsid w:val="00872ED9"/>
    <w:rsid w:val="008D54F9"/>
    <w:rsid w:val="009215A8"/>
    <w:rsid w:val="009245C5"/>
    <w:rsid w:val="00963F97"/>
    <w:rsid w:val="009E72E7"/>
    <w:rsid w:val="00A24B59"/>
    <w:rsid w:val="00B06534"/>
    <w:rsid w:val="00BA5975"/>
    <w:rsid w:val="00BF2611"/>
    <w:rsid w:val="00C3586F"/>
    <w:rsid w:val="00C41CC3"/>
    <w:rsid w:val="00CD67D5"/>
    <w:rsid w:val="00D82472"/>
    <w:rsid w:val="00D97AEC"/>
    <w:rsid w:val="00E045A2"/>
    <w:rsid w:val="00E27360"/>
    <w:rsid w:val="00E92D80"/>
    <w:rsid w:val="00EB5010"/>
    <w:rsid w:val="00FD1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72150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A5975"/>
    <w:pPr>
      <w:tabs>
        <w:tab w:val="left" w:pos="283"/>
        <w:tab w:val="left" w:pos="567"/>
      </w:tabs>
      <w:autoSpaceDE w:val="0"/>
      <w:autoSpaceDN w:val="0"/>
      <w:adjustRightInd w:val="0"/>
      <w:textAlignment w:val="center"/>
    </w:pPr>
    <w:rPr>
      <w:rFonts w:ascii="Meta IGM" w:eastAsiaTheme="minorEastAsia" w:hAnsi="Meta IGM" w:cs="Meta OT"/>
      <w:color w:val="00000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ufzhlung">
    <w:name w:val="Aufzählung"/>
    <w:basedOn w:val="Listenabsatz"/>
    <w:rsid w:val="00C41CC3"/>
    <w:pPr>
      <w:ind w:left="0"/>
    </w:pPr>
    <w:rPr>
      <w:lang w:val="en-US"/>
    </w:rPr>
  </w:style>
  <w:style w:type="paragraph" w:styleId="Listenabsatz">
    <w:name w:val="List Paragraph"/>
    <w:basedOn w:val="Standard"/>
    <w:uiPriority w:val="34"/>
    <w:rsid w:val="00D82472"/>
    <w:pPr>
      <w:ind w:left="720"/>
      <w:contextualSpacing/>
    </w:pPr>
  </w:style>
  <w:style w:type="paragraph" w:customStyle="1" w:styleId="IGMAufzhlung">
    <w:name w:val="IGM Aufzählung"/>
    <w:basedOn w:val="Standard"/>
    <w:qFormat/>
    <w:rsid w:val="0031466B"/>
    <w:pPr>
      <w:numPr>
        <w:numId w:val="6"/>
      </w:numPr>
      <w:tabs>
        <w:tab w:val="clear" w:pos="284"/>
      </w:tabs>
      <w:contextualSpacing/>
    </w:pPr>
    <w:rPr>
      <w:lang w:val="en-US"/>
    </w:rPr>
  </w:style>
  <w:style w:type="paragraph" w:customStyle="1" w:styleId="Flietext">
    <w:name w:val="Fließtext"/>
    <w:basedOn w:val="Standard"/>
    <w:next w:val="Standard"/>
    <w:uiPriority w:val="99"/>
    <w:rsid w:val="00C41CC3"/>
    <w:pPr>
      <w:spacing w:line="280" w:lineRule="atLeast"/>
    </w:pPr>
  </w:style>
  <w:style w:type="paragraph" w:customStyle="1" w:styleId="FlietextFett">
    <w:name w:val="Fließtext Fett"/>
    <w:basedOn w:val="Standard"/>
    <w:next w:val="Standard"/>
    <w:uiPriority w:val="99"/>
    <w:rsid w:val="00C41CC3"/>
    <w:rPr>
      <w:b/>
      <w:bCs/>
    </w:rPr>
  </w:style>
  <w:style w:type="paragraph" w:customStyle="1" w:styleId="IGMGliederungsname">
    <w:name w:val="IGM Gliederungsname"/>
    <w:basedOn w:val="Standard"/>
    <w:uiPriority w:val="99"/>
    <w:qFormat/>
    <w:rsid w:val="0031466B"/>
    <w:pPr>
      <w:tabs>
        <w:tab w:val="clear" w:pos="283"/>
        <w:tab w:val="clear" w:pos="567"/>
      </w:tabs>
      <w:jc w:val="right"/>
    </w:pPr>
    <w:rPr>
      <w:b/>
      <w:bCs/>
      <w:sz w:val="18"/>
      <w:szCs w:val="18"/>
    </w:rPr>
  </w:style>
  <w:style w:type="paragraph" w:customStyle="1" w:styleId="IGMKontaktdaten">
    <w:name w:val="IGM Kontaktdaten"/>
    <w:basedOn w:val="Standard"/>
    <w:next w:val="Standard"/>
    <w:uiPriority w:val="99"/>
    <w:rsid w:val="00C41CC3"/>
    <w:pPr>
      <w:spacing w:line="280" w:lineRule="atLeast"/>
    </w:pPr>
    <w:rPr>
      <w:color w:val="FFFFFF"/>
    </w:rPr>
  </w:style>
  <w:style w:type="paragraph" w:customStyle="1" w:styleId="IGMOragnisationsname">
    <w:name w:val="IGM Oragnisationsname"/>
    <w:basedOn w:val="Standard"/>
    <w:uiPriority w:val="99"/>
    <w:rsid w:val="0031466B"/>
    <w:pPr>
      <w:tabs>
        <w:tab w:val="clear" w:pos="283"/>
        <w:tab w:val="clear" w:pos="567"/>
      </w:tabs>
      <w:spacing w:line="288" w:lineRule="auto"/>
      <w:jc w:val="right"/>
    </w:pPr>
    <w:rPr>
      <w:caps/>
      <w:sz w:val="18"/>
      <w:szCs w:val="18"/>
    </w:rPr>
  </w:style>
  <w:style w:type="paragraph" w:customStyle="1" w:styleId="IGMProduktnummer">
    <w:name w:val="IGM Produktnummer"/>
    <w:basedOn w:val="Standard"/>
    <w:next w:val="Standard"/>
    <w:uiPriority w:val="99"/>
    <w:rsid w:val="00963F97"/>
    <w:pPr>
      <w:spacing w:line="288" w:lineRule="auto"/>
      <w:jc w:val="right"/>
    </w:pPr>
    <w:rPr>
      <w:sz w:val="10"/>
      <w:szCs w:val="10"/>
    </w:rPr>
  </w:style>
  <w:style w:type="paragraph" w:customStyle="1" w:styleId="IGMStrer1Zeile">
    <w:name w:val="IGM Störer 1. Zeile"/>
    <w:basedOn w:val="Standard"/>
    <w:next w:val="IGMStrer2Zeile"/>
    <w:uiPriority w:val="99"/>
    <w:qFormat/>
    <w:rsid w:val="0031466B"/>
    <w:pPr>
      <w:tabs>
        <w:tab w:val="clear" w:pos="283"/>
        <w:tab w:val="clear" w:pos="567"/>
      </w:tabs>
      <w:jc w:val="center"/>
    </w:pPr>
    <w:rPr>
      <w:rFonts w:ascii="Meta Head IGM Cond Light" w:hAnsi="Meta Head IGM Cond Light" w:cs="Meta Head OT Cond Light"/>
      <w:color w:val="FFFFFF"/>
      <w:spacing w:val="6"/>
      <w:sz w:val="24"/>
      <w:szCs w:val="32"/>
    </w:rPr>
  </w:style>
  <w:style w:type="paragraph" w:customStyle="1" w:styleId="IGMStrer2Zeile">
    <w:name w:val="IGM Störer 2. Zeile"/>
    <w:basedOn w:val="Standard"/>
    <w:next w:val="Standard"/>
    <w:uiPriority w:val="99"/>
    <w:qFormat/>
    <w:rsid w:val="00B06534"/>
    <w:pPr>
      <w:tabs>
        <w:tab w:val="clear" w:pos="283"/>
        <w:tab w:val="clear" w:pos="567"/>
      </w:tabs>
      <w:jc w:val="center"/>
    </w:pPr>
    <w:rPr>
      <w:rFonts w:ascii="Meta Head IGM Cond Black" w:hAnsi="Meta Head IGM Cond Black" w:cs="Meta Head OT Cond Black"/>
      <w:b/>
      <w:color w:val="FFFFFF"/>
      <w:spacing w:val="10"/>
      <w:sz w:val="24"/>
      <w:szCs w:val="32"/>
    </w:rPr>
  </w:style>
  <w:style w:type="paragraph" w:customStyle="1" w:styleId="IGMTextblockberschriftrot">
    <w:name w:val="IGM Textblocküberschrift rot"/>
    <w:basedOn w:val="Standard"/>
    <w:next w:val="Standard"/>
    <w:uiPriority w:val="99"/>
    <w:rsid w:val="00C41CC3"/>
    <w:pPr>
      <w:tabs>
        <w:tab w:val="clear" w:pos="283"/>
        <w:tab w:val="clear" w:pos="567"/>
      </w:tabs>
      <w:spacing w:line="280" w:lineRule="atLeast"/>
    </w:pPr>
    <w:rPr>
      <w:b/>
      <w:bCs/>
      <w:color w:val="E3051A"/>
      <w:sz w:val="24"/>
      <w:szCs w:val="24"/>
    </w:rPr>
  </w:style>
  <w:style w:type="paragraph" w:customStyle="1" w:styleId="IGMberschriftRot">
    <w:name w:val="IGM Überschrift Rot"/>
    <w:basedOn w:val="Standard"/>
    <w:next w:val="Standard"/>
    <w:uiPriority w:val="99"/>
    <w:rsid w:val="00C41CC3"/>
    <w:pPr>
      <w:spacing w:line="400" w:lineRule="atLeast"/>
    </w:pPr>
    <w:rPr>
      <w:rFonts w:ascii="Meta Head OT Cond Black" w:hAnsi="Meta Head OT Cond Black" w:cs="Meta Head OT Cond Black"/>
      <w:caps/>
      <w:color w:val="E3051A"/>
      <w:spacing w:val="12"/>
      <w:sz w:val="40"/>
      <w:szCs w:val="40"/>
    </w:rPr>
  </w:style>
  <w:style w:type="paragraph" w:customStyle="1" w:styleId="IGMberschriftWei">
    <w:name w:val="IGM Überschrift Weiß"/>
    <w:basedOn w:val="Standard"/>
    <w:next w:val="Standard"/>
    <w:uiPriority w:val="99"/>
    <w:rsid w:val="0031466B"/>
    <w:pPr>
      <w:tabs>
        <w:tab w:val="clear" w:pos="283"/>
        <w:tab w:val="clear" w:pos="567"/>
      </w:tabs>
    </w:pPr>
    <w:rPr>
      <w:rFonts w:ascii="Meta Head IGM Cond Black" w:hAnsi="Meta Head IGM Cond Black" w:cs="Meta Head OT Cond Black"/>
      <w:b/>
      <w:caps/>
      <w:color w:val="FFFFFF"/>
      <w:spacing w:val="15"/>
      <w:sz w:val="50"/>
      <w:szCs w:val="50"/>
    </w:rPr>
  </w:style>
  <w:style w:type="paragraph" w:customStyle="1" w:styleId="IGMUnterberschriftschwarz">
    <w:name w:val="IGM Unterüberschrift schwarz"/>
    <w:basedOn w:val="Standard"/>
    <w:next w:val="Standard"/>
    <w:uiPriority w:val="99"/>
    <w:rsid w:val="00C41CC3"/>
    <w:pPr>
      <w:spacing w:after="250" w:line="240" w:lineRule="atLeast"/>
    </w:pPr>
    <w:rPr>
      <w:rFonts w:ascii="Meta Head OT Cond Light" w:hAnsi="Meta Head OT Cond Light" w:cs="Meta Head OT Cond Light"/>
      <w:spacing w:val="7"/>
      <w:sz w:val="24"/>
    </w:rPr>
  </w:style>
  <w:style w:type="paragraph" w:customStyle="1" w:styleId="IGMUnterberschriftWei">
    <w:name w:val="IGM Unterüberschrift Weiß"/>
    <w:basedOn w:val="Standard"/>
    <w:next w:val="Standard"/>
    <w:uiPriority w:val="99"/>
    <w:rsid w:val="0031466B"/>
    <w:rPr>
      <w:rFonts w:ascii="Meta Head IGM Cond Light" w:hAnsi="Meta Head IGM Cond Light" w:cs="Meta Head OT Cond Light"/>
      <w:color w:val="FFFFFF"/>
      <w:spacing w:val="9"/>
      <w:sz w:val="30"/>
      <w:szCs w:val="30"/>
    </w:rPr>
  </w:style>
  <w:style w:type="paragraph" w:customStyle="1" w:styleId="IGMberschrift">
    <w:name w:val="IGM Überschrift"/>
    <w:basedOn w:val="Standard"/>
    <w:qFormat/>
    <w:rsid w:val="0031466B"/>
    <w:pPr>
      <w:tabs>
        <w:tab w:val="clear" w:pos="283"/>
        <w:tab w:val="clear" w:pos="567"/>
      </w:tabs>
    </w:pPr>
    <w:rPr>
      <w:rFonts w:ascii="Meta Head IGM Cond Black" w:hAnsi="Meta Head IGM Cond Black"/>
      <w:b/>
      <w:color w:val="E3051B"/>
      <w:sz w:val="40"/>
    </w:rPr>
  </w:style>
  <w:style w:type="paragraph" w:customStyle="1" w:styleId="IGMUnterberschrift">
    <w:name w:val="IGM Unterüberschrift"/>
    <w:basedOn w:val="Standard"/>
    <w:qFormat/>
    <w:rsid w:val="0031466B"/>
    <w:pPr>
      <w:tabs>
        <w:tab w:val="clear" w:pos="283"/>
        <w:tab w:val="clear" w:pos="567"/>
      </w:tabs>
    </w:pPr>
    <w:rPr>
      <w:rFonts w:ascii="Meta Head IGM Cond Light" w:hAnsi="Meta Head IGM Cond Light"/>
      <w:noProof/>
      <w:spacing w:val="15"/>
      <w:sz w:val="24"/>
    </w:rPr>
  </w:style>
  <w:style w:type="paragraph" w:customStyle="1" w:styleId="IGMTextblockberschrift">
    <w:name w:val="IGM Textblocküberschrift"/>
    <w:basedOn w:val="Standard"/>
    <w:next w:val="Standard"/>
    <w:rsid w:val="00963F97"/>
    <w:rPr>
      <w:b/>
      <w:color w:val="E3051B"/>
      <w:spacing w:val="20"/>
      <w:sz w:val="36"/>
    </w:rPr>
  </w:style>
  <w:style w:type="paragraph" w:customStyle="1" w:styleId="IGMInfoblockberschrift">
    <w:name w:val="IGM Infoblock Überschrift"/>
    <w:basedOn w:val="Standard"/>
    <w:rsid w:val="0031466B"/>
    <w:rPr>
      <w:rFonts w:ascii="Meta Head IGM Cond Black" w:hAnsi="Meta Head IGM Cond Black"/>
      <w:b/>
      <w:color w:val="FFFFFF" w:themeColor="background1"/>
      <w:sz w:val="24"/>
    </w:rPr>
  </w:style>
  <w:style w:type="paragraph" w:customStyle="1" w:styleId="IGMInfoblockFlietext">
    <w:name w:val="IGM Infoblock Fließtext"/>
    <w:basedOn w:val="Flietext"/>
    <w:rsid w:val="009E72E7"/>
    <w:rPr>
      <w:rFonts w:ascii="Meta for IGM Pro" w:hAnsi="Meta for IGM Pro"/>
      <w:color w:val="FFFFFF" w:themeColor="background1"/>
      <w:sz w:val="30"/>
    </w:rPr>
  </w:style>
  <w:style w:type="paragraph" w:customStyle="1" w:styleId="IGMAbsenderfett">
    <w:name w:val="IGM Absender fett"/>
    <w:basedOn w:val="Standard"/>
    <w:rsid w:val="00D97AEC"/>
    <w:rPr>
      <w:b/>
      <w:sz w:val="16"/>
      <w:szCs w:val="16"/>
    </w:rPr>
  </w:style>
  <w:style w:type="paragraph" w:customStyle="1" w:styleId="IGMAbsender">
    <w:name w:val="IGM Absender"/>
    <w:basedOn w:val="Standard"/>
    <w:rsid w:val="00D97AEC"/>
    <w:rPr>
      <w:sz w:val="16"/>
      <w:szCs w:val="16"/>
    </w:rPr>
  </w:style>
  <w:style w:type="paragraph" w:customStyle="1" w:styleId="IGMEmpfnger">
    <w:name w:val="IGM Empfänger"/>
    <w:basedOn w:val="Standard"/>
    <w:rsid w:val="00D97AEC"/>
    <w:rPr>
      <w:sz w:val="24"/>
      <w:szCs w:val="24"/>
    </w:rPr>
  </w:style>
  <w:style w:type="paragraph" w:customStyle="1" w:styleId="IGMBetreffzeile">
    <w:name w:val="IGM Betreffzeile"/>
    <w:basedOn w:val="Standard"/>
    <w:rsid w:val="00D97AEC"/>
    <w:rPr>
      <w:b/>
      <w:noProof/>
      <w:sz w:val="24"/>
      <w:szCs w:val="24"/>
    </w:rPr>
  </w:style>
  <w:style w:type="paragraph" w:customStyle="1" w:styleId="IGMFlietext">
    <w:name w:val="IGM Fließtext"/>
    <w:basedOn w:val="Standard"/>
    <w:qFormat/>
    <w:rsid w:val="0031466B"/>
  </w:style>
  <w:style w:type="paragraph" w:customStyle="1" w:styleId="IGMInfospalte">
    <w:name w:val="IGM Infospalte"/>
    <w:basedOn w:val="Standard"/>
    <w:rsid w:val="00D97AEC"/>
    <w:pPr>
      <w:tabs>
        <w:tab w:val="clear" w:pos="283"/>
        <w:tab w:val="clear" w:pos="567"/>
      </w:tabs>
      <w:jc w:val="right"/>
    </w:pPr>
    <w:rPr>
      <w:sz w:val="16"/>
      <w:szCs w:val="16"/>
    </w:rPr>
  </w:style>
  <w:style w:type="paragraph" w:customStyle="1" w:styleId="IGMInfospaltefett">
    <w:name w:val="IGM Infospalte fett"/>
    <w:basedOn w:val="IGMInfospalte"/>
    <w:rsid w:val="00D97AEC"/>
    <w:rPr>
      <w:b/>
    </w:rPr>
  </w:style>
  <w:style w:type="paragraph" w:customStyle="1" w:styleId="IGMFuzeilefett">
    <w:name w:val="IGM Fußzeile fett"/>
    <w:basedOn w:val="Standard"/>
    <w:rsid w:val="00D97AEC"/>
    <w:pPr>
      <w:tabs>
        <w:tab w:val="clear" w:pos="283"/>
        <w:tab w:val="clear" w:pos="567"/>
        <w:tab w:val="center" w:pos="4536"/>
        <w:tab w:val="right" w:pos="9072"/>
      </w:tabs>
    </w:pPr>
    <w:rPr>
      <w:b/>
      <w:sz w:val="16"/>
      <w:szCs w:val="16"/>
    </w:rPr>
  </w:style>
  <w:style w:type="paragraph" w:customStyle="1" w:styleId="IGMFuzeile">
    <w:name w:val="IGM Fußzeile"/>
    <w:basedOn w:val="Standard"/>
    <w:rsid w:val="00D97AEC"/>
    <w:pPr>
      <w:tabs>
        <w:tab w:val="clear" w:pos="283"/>
        <w:tab w:val="clear" w:pos="567"/>
        <w:tab w:val="center" w:pos="4536"/>
        <w:tab w:val="right" w:pos="9072"/>
      </w:tabs>
    </w:pPr>
    <w:rPr>
      <w:sz w:val="16"/>
      <w:szCs w:val="16"/>
    </w:rPr>
  </w:style>
  <w:style w:type="paragraph" w:customStyle="1" w:styleId="IGMFuzeileDatenschutzhinweis">
    <w:name w:val="IGM Fußzeile Datenschutzhinweis"/>
    <w:basedOn w:val="Standard"/>
    <w:rsid w:val="00D97AEC"/>
    <w:rPr>
      <w:sz w:val="12"/>
      <w:szCs w:val="12"/>
    </w:rPr>
  </w:style>
  <w:style w:type="paragraph" w:customStyle="1" w:styleId="IGMSeitenzahl">
    <w:name w:val="IGM Seitenzahl"/>
    <w:basedOn w:val="Standard"/>
    <w:rsid w:val="00D97AEC"/>
    <w:pPr>
      <w:framePr w:wrap="around" w:vAnchor="page" w:hAnchor="page" w:x="11185" w:y="15961" w:anchorLock="1"/>
      <w:tabs>
        <w:tab w:val="clear" w:pos="283"/>
        <w:tab w:val="clear" w:pos="567"/>
      </w:tabs>
    </w:pPr>
    <w:rPr>
      <w:noProof/>
      <w:color w:val="E3051B"/>
      <w:lang w:val="en-US" w:eastAsia="de-DE"/>
    </w:rPr>
  </w:style>
  <w:style w:type="paragraph" w:customStyle="1" w:styleId="IGMWannundWo">
    <w:name w:val="IGM Wann und Wo"/>
    <w:basedOn w:val="IGMTextblockberschrift"/>
    <w:rsid w:val="00963F97"/>
    <w:rPr>
      <w:b w:val="0"/>
      <w:color w:val="000000" w:themeColor="text1"/>
      <w:sz w:val="50"/>
      <w:lang w:val="en-US"/>
    </w:rPr>
  </w:style>
  <w:style w:type="paragraph" w:customStyle="1" w:styleId="IGMFlietextfett">
    <w:name w:val="IGM Fließtext fett"/>
    <w:basedOn w:val="Standard"/>
    <w:next w:val="Standard"/>
    <w:qFormat/>
    <w:rsid w:val="0031466B"/>
    <w:rPr>
      <w:b/>
    </w:rPr>
  </w:style>
  <w:style w:type="paragraph" w:customStyle="1" w:styleId="FlietextInfobox">
    <w:name w:val="Fließtext Infobox"/>
    <w:basedOn w:val="Standard"/>
    <w:next w:val="Standard"/>
    <w:uiPriority w:val="99"/>
    <w:rsid w:val="0031466B"/>
    <w:pPr>
      <w:spacing w:line="280" w:lineRule="atLeast"/>
    </w:pPr>
    <w:rPr>
      <w:rFonts w:cs="Meta IGM"/>
      <w:b/>
      <w:bCs/>
      <w:color w:val="FFFFFF"/>
    </w:rPr>
  </w:style>
  <w:style w:type="paragraph" w:customStyle="1" w:styleId="IGMKontakdatenberschrift">
    <w:name w:val="IGM Kontakdaten Überschrift"/>
    <w:basedOn w:val="IGMKontaktdaten"/>
    <w:rsid w:val="0031466B"/>
    <w:pPr>
      <w:spacing w:line="240" w:lineRule="auto"/>
    </w:pPr>
    <w:rPr>
      <w:b/>
    </w:rPr>
  </w:style>
  <w:style w:type="paragraph" w:customStyle="1" w:styleId="IGMWebseite">
    <w:name w:val="IGM Webseite"/>
    <w:basedOn w:val="IGMFlietext"/>
    <w:rsid w:val="0031466B"/>
    <w:rPr>
      <w:sz w:val="30"/>
      <w:szCs w:val="30"/>
    </w:rPr>
  </w:style>
  <w:style w:type="paragraph" w:customStyle="1" w:styleId="IGMOrganisationsname">
    <w:name w:val="IGM Organisationsname"/>
    <w:basedOn w:val="Standard"/>
    <w:uiPriority w:val="99"/>
    <w:qFormat/>
    <w:rsid w:val="00B06534"/>
    <w:pPr>
      <w:tabs>
        <w:tab w:val="clear" w:pos="283"/>
        <w:tab w:val="clear" w:pos="567"/>
      </w:tabs>
      <w:spacing w:line="288" w:lineRule="auto"/>
      <w:jc w:val="right"/>
    </w:pPr>
    <w:rPr>
      <w:rFonts w:eastAsiaTheme="minorHAnsi"/>
      <w:caps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F2611"/>
    <w:pPr>
      <w:tabs>
        <w:tab w:val="clear" w:pos="283"/>
        <w:tab w:val="clear" w:pos="567"/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F2611"/>
    <w:rPr>
      <w:rFonts w:ascii="Meta IGM" w:eastAsiaTheme="minorEastAsia" w:hAnsi="Meta IGM" w:cs="Meta OT"/>
      <w:color w:val="000000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BF2611"/>
    <w:pPr>
      <w:tabs>
        <w:tab w:val="clear" w:pos="283"/>
        <w:tab w:val="clear" w:pos="567"/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F2611"/>
    <w:rPr>
      <w:rFonts w:ascii="Meta IGM" w:eastAsiaTheme="minorEastAsia" w:hAnsi="Meta IGM" w:cs="Meta OT"/>
      <w:color w:val="000000"/>
      <w:sz w:val="20"/>
      <w:szCs w:val="20"/>
    </w:rPr>
  </w:style>
  <w:style w:type="paragraph" w:customStyle="1" w:styleId="KontaktdatenInnen-undRckseite">
    <w:name w:val="Kontaktdaten (Innen- und Rückseite)"/>
    <w:basedOn w:val="Standard"/>
    <w:uiPriority w:val="99"/>
    <w:rsid w:val="00BF2611"/>
    <w:pPr>
      <w:spacing w:line="280" w:lineRule="atLeast"/>
      <w:jc w:val="both"/>
    </w:pPr>
    <w:rPr>
      <w:rFonts w:eastAsiaTheme="minorHAnsi" w:cs="Meta IGM"/>
      <w:color w:val="FFFFFF"/>
    </w:rPr>
  </w:style>
  <w:style w:type="paragraph" w:customStyle="1" w:styleId="KontaktberschriftInnen-undRckseite">
    <w:name w:val="Kontakt Überschrift (Innen- und Rückseite)"/>
    <w:basedOn w:val="KontaktdatenInnen-undRckseite"/>
    <w:uiPriority w:val="99"/>
    <w:rsid w:val="00BF2611"/>
    <w:rPr>
      <w:b/>
      <w:bCs/>
    </w:rPr>
  </w:style>
  <w:style w:type="paragraph" w:customStyle="1" w:styleId="KontaktdatenRckseite">
    <w:name w:val="Kontaktdaten (Rückseite)"/>
    <w:basedOn w:val="Standard"/>
    <w:uiPriority w:val="99"/>
    <w:rsid w:val="00BF2611"/>
    <w:pPr>
      <w:spacing w:line="280" w:lineRule="atLeast"/>
      <w:jc w:val="both"/>
    </w:pPr>
    <w:rPr>
      <w:rFonts w:eastAsiaTheme="minorHAnsi" w:cs="Meta IGM"/>
      <w:color w:val="FFFFFF"/>
    </w:rPr>
  </w:style>
  <w:style w:type="paragraph" w:customStyle="1" w:styleId="ImpressumberschriftRckseite">
    <w:name w:val="Impressum Überschrift (Rückseite)"/>
    <w:basedOn w:val="Standard"/>
    <w:uiPriority w:val="99"/>
    <w:rsid w:val="00BF2611"/>
    <w:pPr>
      <w:spacing w:line="160" w:lineRule="atLeast"/>
      <w:jc w:val="both"/>
    </w:pPr>
    <w:rPr>
      <w:rFonts w:eastAsiaTheme="minorHAnsi" w:cs="Meta IGM"/>
      <w:b/>
      <w:bCs/>
      <w:color w:val="FFFFFF"/>
      <w:sz w:val="14"/>
      <w:szCs w:val="14"/>
    </w:rPr>
  </w:style>
  <w:style w:type="paragraph" w:customStyle="1" w:styleId="ImpressumRckseite">
    <w:name w:val="Impressum (Rückseite)"/>
    <w:basedOn w:val="ImpressumberschriftRckseite"/>
    <w:uiPriority w:val="99"/>
    <w:rsid w:val="00BF2611"/>
    <w:pPr>
      <w:jc w:val="left"/>
    </w:pPr>
  </w:style>
  <w:style w:type="paragraph" w:customStyle="1" w:styleId="IGMImpressum">
    <w:name w:val="IGM Impressum"/>
    <w:basedOn w:val="Standard"/>
    <w:uiPriority w:val="99"/>
    <w:rsid w:val="00BF2611"/>
    <w:pPr>
      <w:spacing w:line="160" w:lineRule="atLeast"/>
    </w:pPr>
    <w:rPr>
      <w:rFonts w:eastAsiaTheme="minorHAnsi" w:cs="Meta IGM"/>
      <w:color w:val="FFFFFF" w:themeColor="background1"/>
      <w:sz w:val="12"/>
      <w:szCs w:val="1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3586F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3586F"/>
    <w:rPr>
      <w:rFonts w:ascii="Times New Roman" w:eastAsiaTheme="minorEastAsia" w:hAnsi="Times New Roman" w:cs="Times New Roman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2ADDC9-BD6E-1446-81ED-AB86EF715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Flyer-DINlang-2seitig-ohneBilder-105x210.dotx</Template>
  <TotalTime>0</TotalTime>
  <Pages>2</Pages>
  <Words>84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Kriesel</dc:creator>
  <cp:keywords/>
  <dc:description/>
  <cp:lastModifiedBy>Philipp Kriesel</cp:lastModifiedBy>
  <cp:revision>2</cp:revision>
  <cp:lastPrinted>2021-04-28T10:09:00Z</cp:lastPrinted>
  <dcterms:created xsi:type="dcterms:W3CDTF">2023-11-21T21:57:00Z</dcterms:created>
  <dcterms:modified xsi:type="dcterms:W3CDTF">2023-11-21T21:57:00Z</dcterms:modified>
</cp:coreProperties>
</file>